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B3405" w14:textId="77777777" w:rsidR="001A3651" w:rsidRPr="003D2274" w:rsidRDefault="001A3651" w:rsidP="001A3651">
      <w:pPr>
        <w:spacing w:after="120"/>
        <w:rPr>
          <w:b/>
          <w:color w:val="0C6D8E"/>
          <w:sz w:val="32"/>
          <w:szCs w:val="32"/>
        </w:rPr>
      </w:pPr>
      <w:r>
        <w:rPr>
          <w:b/>
          <w:color w:val="0C6D8E"/>
          <w:sz w:val="32"/>
          <w:szCs w:val="32"/>
        </w:rPr>
        <w:t xml:space="preserve">Annotated nomination papers – Scottish Council elections </w:t>
      </w:r>
    </w:p>
    <w:p w14:paraId="7080A1CC" w14:textId="77777777" w:rsidR="001A3651" w:rsidRPr="005F5720" w:rsidRDefault="001A3651" w:rsidP="001A3651">
      <w:pPr>
        <w:pStyle w:val="ListParagraph"/>
        <w:numPr>
          <w:ilvl w:val="0"/>
          <w:numId w:val="4"/>
        </w:numPr>
        <w:spacing w:before="120" w:after="120"/>
        <w:rPr>
          <w:b/>
          <w:color w:val="0C6D8E"/>
          <w:sz w:val="36"/>
          <w:szCs w:val="36"/>
        </w:rPr>
      </w:pPr>
      <w:bookmarkStart w:id="0" w:name="Process"/>
      <w:bookmarkEnd w:id="0"/>
      <w:r>
        <w:rPr>
          <w:b/>
          <w:color w:val="0C6D8E"/>
          <w:sz w:val="28"/>
          <w:szCs w:val="28"/>
        </w:rPr>
        <w:t>Process and forms</w:t>
      </w:r>
    </w:p>
    <w:p w14:paraId="11CBEFFF" w14:textId="5B18D76E" w:rsidR="001A3651" w:rsidRDefault="001A3651" w:rsidP="001A3651">
      <w:pPr>
        <w:pStyle w:val="ListParagraph"/>
        <w:numPr>
          <w:ilvl w:val="1"/>
          <w:numId w:val="4"/>
        </w:numPr>
      </w:pPr>
      <w:r>
        <w:t xml:space="preserve">Generally, there are two </w:t>
      </w:r>
      <w:r w:rsidR="008C6F96">
        <w:t>forms</w:t>
      </w:r>
      <w:r>
        <w:t xml:space="preserve"> that </w:t>
      </w:r>
      <w:r w:rsidR="00F46B32">
        <w:t>you</w:t>
      </w:r>
      <w:r>
        <w:t xml:space="preserve"> must submit to make </w:t>
      </w:r>
      <w:r w:rsidR="00F46B32">
        <w:t>your</w:t>
      </w:r>
      <w:r>
        <w:t xml:space="preserve"> nomination valid:</w:t>
      </w:r>
    </w:p>
    <w:p w14:paraId="57C2B7DE" w14:textId="77777777" w:rsidR="001A3651" w:rsidRDefault="001A3651" w:rsidP="001A3651">
      <w:pPr>
        <w:pStyle w:val="ListParagraph"/>
        <w:numPr>
          <w:ilvl w:val="0"/>
          <w:numId w:val="44"/>
        </w:numPr>
        <w:spacing w:after="0"/>
        <w:ind w:left="1570" w:hanging="357"/>
      </w:pPr>
      <w:r>
        <w:t>Nomination form</w:t>
      </w:r>
    </w:p>
    <w:p w14:paraId="64149C42" w14:textId="77777777" w:rsidR="001A3651" w:rsidRDefault="001A3651" w:rsidP="001A3651">
      <w:pPr>
        <w:pStyle w:val="ListParagraph"/>
        <w:numPr>
          <w:ilvl w:val="0"/>
          <w:numId w:val="44"/>
        </w:numPr>
        <w:spacing w:after="0"/>
        <w:ind w:left="1570" w:hanging="357"/>
      </w:pPr>
      <w:r>
        <w:t>Home Address form</w:t>
      </w:r>
    </w:p>
    <w:p w14:paraId="091A27D8" w14:textId="77777777" w:rsidR="00D620EB" w:rsidRDefault="001A3651" w:rsidP="00D620EB">
      <w:pPr>
        <w:ind w:left="851"/>
      </w:pPr>
      <w:r>
        <w:br/>
      </w:r>
      <w:r w:rsidR="00D620EB">
        <w:t xml:space="preserve">You must deliver these forms by hand, and they must be originals -so not copies. Any documents sent by email or fax will not be accepted. </w:t>
      </w:r>
    </w:p>
    <w:p w14:paraId="04C2A6FA" w14:textId="2D127EC5" w:rsidR="001A3651" w:rsidRDefault="00D620EB" w:rsidP="00D620EB">
      <w:pPr>
        <w:ind w:left="851" w:hanging="851"/>
      </w:pPr>
      <w:r>
        <w:t>1.2</w:t>
      </w:r>
      <w:r>
        <w:tab/>
      </w:r>
      <w:r w:rsidR="002257E0">
        <w:t xml:space="preserve">If you are </w:t>
      </w:r>
      <w:r w:rsidR="001A3651">
        <w:t>standing on behalf of a registered political party</w:t>
      </w:r>
      <w:r w:rsidR="0014418D">
        <w:t xml:space="preserve"> you</w:t>
      </w:r>
      <w:r w:rsidR="001A3651">
        <w:t xml:space="preserve"> will also need to submit: </w:t>
      </w:r>
    </w:p>
    <w:p w14:paraId="3A8C7A8B" w14:textId="77777777" w:rsidR="001A3651" w:rsidRDefault="001A3651" w:rsidP="001A3651">
      <w:pPr>
        <w:pStyle w:val="ListParagraph"/>
        <w:numPr>
          <w:ilvl w:val="1"/>
          <w:numId w:val="45"/>
        </w:numPr>
        <w:spacing w:after="0"/>
        <w:ind w:left="1570" w:hanging="357"/>
      </w:pPr>
      <w:r>
        <w:t xml:space="preserve">a certificate of authorisation </w:t>
      </w:r>
    </w:p>
    <w:p w14:paraId="3A460967" w14:textId="77777777" w:rsidR="001A3651" w:rsidRDefault="001A3651" w:rsidP="001A3651">
      <w:pPr>
        <w:pStyle w:val="ListParagraph"/>
        <w:numPr>
          <w:ilvl w:val="1"/>
          <w:numId w:val="45"/>
        </w:numPr>
        <w:spacing w:after="0"/>
        <w:ind w:left="1570" w:hanging="357"/>
      </w:pPr>
      <w:r>
        <w:t>an emblem request form (if they want an emblem on the ballot paper)</w:t>
      </w:r>
    </w:p>
    <w:p w14:paraId="2BE38544" w14:textId="135CF764" w:rsidR="001A3651" w:rsidRDefault="001A3651" w:rsidP="001A3651">
      <w:pPr>
        <w:pStyle w:val="ListParagraph"/>
        <w:ind w:left="851"/>
      </w:pPr>
      <w:r>
        <w:br/>
      </w:r>
      <w:r w:rsidR="00C473E7">
        <w:t>These can be delivered by hand or by post but must be originals. Any documents sent by email or fax will not be accepted.</w:t>
      </w:r>
    </w:p>
    <w:p w14:paraId="35DA8656" w14:textId="77777777" w:rsidR="00D620EB" w:rsidRPr="00D620EB" w:rsidRDefault="00D620EB" w:rsidP="00D620EB">
      <w:pPr>
        <w:pStyle w:val="ListParagraph"/>
        <w:numPr>
          <w:ilvl w:val="1"/>
          <w:numId w:val="4"/>
        </w:numPr>
        <w:spacing w:after="120"/>
        <w:rPr>
          <w:vanish/>
        </w:rPr>
      </w:pPr>
    </w:p>
    <w:p w14:paraId="527C5B2B" w14:textId="47825ABF" w:rsidR="001A3651" w:rsidRPr="00FE343B" w:rsidRDefault="00FE343B" w:rsidP="00FE343B">
      <w:pPr>
        <w:pStyle w:val="ListParagraph"/>
        <w:numPr>
          <w:ilvl w:val="1"/>
          <w:numId w:val="4"/>
        </w:numPr>
        <w:spacing w:after="120"/>
        <w:rPr>
          <w:rFonts w:cs="Arial"/>
          <w:color w:val="000000"/>
          <w:szCs w:val="24"/>
        </w:rPr>
      </w:pPr>
      <w:r>
        <w:t xml:space="preserve">You may also submit an agent appointment form. This does not need to be submitted with your other nomination forms but must arrive before the deadline to be </w:t>
      </w:r>
      <w:r w:rsidRPr="00D66DDD">
        <w:t>accepted</w:t>
      </w:r>
      <w:r w:rsidRPr="00D66DDD">
        <w:rPr>
          <w:rFonts w:cs="Arial"/>
          <w:color w:val="000000"/>
          <w:szCs w:val="24"/>
        </w:rPr>
        <w:t>. If you do not submit an agent appointment form, you become your own agent by default.</w:t>
      </w:r>
    </w:p>
    <w:p w14:paraId="07C255D1" w14:textId="267CC5ED" w:rsidR="001A3651" w:rsidRPr="000A59C8" w:rsidRDefault="00C9368D" w:rsidP="00C9368D">
      <w:pPr>
        <w:pStyle w:val="ListParagraph"/>
        <w:numPr>
          <w:ilvl w:val="1"/>
          <w:numId w:val="4"/>
        </w:numPr>
        <w:rPr>
          <w:rFonts w:cs="Arial"/>
          <w:color w:val="000000"/>
          <w:szCs w:val="24"/>
        </w:rPr>
      </w:pPr>
      <w:r>
        <w:t xml:space="preserve">If you have any issues with completing your nomination forms, please contact the Election Office </w:t>
      </w:r>
      <w:r w:rsidR="000A59C8" w:rsidRPr="000A59C8">
        <w:rPr>
          <w:rFonts w:cs="Arial"/>
          <w:color w:val="000000"/>
          <w:szCs w:val="24"/>
        </w:rPr>
        <w:t>City Chambers, High Street, Edinburgh EH1 1YJ.</w:t>
      </w:r>
      <w:r w:rsidR="000A59C8">
        <w:rPr>
          <w:rFonts w:cs="Arial"/>
          <w:color w:val="000000"/>
          <w:szCs w:val="24"/>
        </w:rPr>
        <w:t xml:space="preserve"> </w:t>
      </w:r>
      <w:hyperlink r:id="rId11" w:history="1">
        <w:r w:rsidR="000A59C8" w:rsidRPr="00D534EB">
          <w:rPr>
            <w:rStyle w:val="Hyperlink"/>
            <w:rFonts w:cs="Arial"/>
            <w:szCs w:val="24"/>
          </w:rPr>
          <w:t>elections@edinburgh.gov.uk</w:t>
        </w:r>
      </w:hyperlink>
      <w:r w:rsidR="000A59C8">
        <w:rPr>
          <w:rFonts w:cs="Arial"/>
          <w:color w:val="000000"/>
          <w:szCs w:val="24"/>
        </w:rPr>
        <w:t xml:space="preserve"> </w:t>
      </w:r>
      <w:r w:rsidRPr="000A59C8">
        <w:rPr>
          <w:rFonts w:cs="Arial"/>
          <w:color w:val="000000"/>
          <w:szCs w:val="24"/>
        </w:rPr>
        <w:t xml:space="preserve">  </w:t>
      </w:r>
    </w:p>
    <w:p w14:paraId="45A3204A" w14:textId="3AC6D08E" w:rsidR="005839B9" w:rsidRPr="004074E2" w:rsidRDefault="005839B9" w:rsidP="005839B9">
      <w:pPr>
        <w:pStyle w:val="ListParagraph"/>
        <w:numPr>
          <w:ilvl w:val="1"/>
          <w:numId w:val="4"/>
        </w:numPr>
      </w:pPr>
      <w:r>
        <w:rPr>
          <w:szCs w:val="24"/>
        </w:rPr>
        <w:t xml:space="preserve">It is a good idea to have your nomination paperwork informally checked by the elections office before you formally submit it. </w:t>
      </w:r>
      <w:r w:rsidR="000A59C8" w:rsidRPr="000A59C8">
        <w:rPr>
          <w:color w:val="000000" w:themeColor="text1"/>
          <w:szCs w:val="24"/>
        </w:rPr>
        <w:t xml:space="preserve">You can send a photo or scan to </w:t>
      </w:r>
      <w:hyperlink r:id="rId12" w:history="1">
        <w:r w:rsidR="000A59C8" w:rsidRPr="00D534EB">
          <w:rPr>
            <w:rStyle w:val="Hyperlink"/>
            <w:szCs w:val="24"/>
          </w:rPr>
          <w:t>elections@edinburgh.gov.uk</w:t>
        </w:r>
      </w:hyperlink>
      <w:r w:rsidR="000A59C8">
        <w:rPr>
          <w:color w:val="FF0000"/>
          <w:szCs w:val="24"/>
        </w:rPr>
        <w:t xml:space="preserve"> </w:t>
      </w:r>
      <w:r>
        <w:rPr>
          <w:szCs w:val="24"/>
        </w:rPr>
        <w:t xml:space="preserve"> This can allow you to make corrections or complete new nomination forms if there are any mistakes.  </w:t>
      </w:r>
    </w:p>
    <w:p w14:paraId="1E1A967E" w14:textId="088E2F65" w:rsidR="005839B9" w:rsidRPr="00C174F7" w:rsidRDefault="005839B9" w:rsidP="005839B9">
      <w:pPr>
        <w:pStyle w:val="ListParagraph"/>
        <w:numPr>
          <w:ilvl w:val="1"/>
          <w:numId w:val="4"/>
        </w:numPr>
      </w:pPr>
      <w:r w:rsidRPr="00B3338F">
        <w:rPr>
          <w:szCs w:val="24"/>
        </w:rPr>
        <w:t xml:space="preserve">Once </w:t>
      </w:r>
      <w:r>
        <w:rPr>
          <w:szCs w:val="24"/>
        </w:rPr>
        <w:t>your</w:t>
      </w:r>
      <w:r w:rsidRPr="00B3338F">
        <w:rPr>
          <w:szCs w:val="24"/>
        </w:rPr>
        <w:t xml:space="preserve"> nomination </w:t>
      </w:r>
      <w:r>
        <w:rPr>
          <w:szCs w:val="24"/>
        </w:rPr>
        <w:t>is</w:t>
      </w:r>
      <w:r w:rsidRPr="00B3338F">
        <w:rPr>
          <w:szCs w:val="24"/>
        </w:rPr>
        <w:t xml:space="preserve"> formally submitted </w:t>
      </w:r>
      <w:r>
        <w:rPr>
          <w:szCs w:val="24"/>
        </w:rPr>
        <w:t>you</w:t>
      </w:r>
      <w:r w:rsidRPr="00B3338F">
        <w:rPr>
          <w:szCs w:val="24"/>
        </w:rPr>
        <w:t xml:space="preserve"> cannot amend any details.  </w:t>
      </w:r>
      <w:r>
        <w:rPr>
          <w:szCs w:val="24"/>
        </w:rPr>
        <w:t>But if you change your mind and no longer want to stand for election, you can withdraw your nomination until 4pm on</w:t>
      </w:r>
      <w:r w:rsidR="004F6C43">
        <w:rPr>
          <w:szCs w:val="24"/>
        </w:rPr>
        <w:t xml:space="preserve"> 3</w:t>
      </w:r>
      <w:r w:rsidR="000A59C8">
        <w:rPr>
          <w:szCs w:val="24"/>
        </w:rPr>
        <w:t>1</w:t>
      </w:r>
      <w:r w:rsidR="004F6C43">
        <w:rPr>
          <w:szCs w:val="24"/>
        </w:rPr>
        <w:t xml:space="preserve"> </w:t>
      </w:r>
      <w:r w:rsidR="000A59C8">
        <w:rPr>
          <w:szCs w:val="24"/>
        </w:rPr>
        <w:t xml:space="preserve">July </w:t>
      </w:r>
      <w:r>
        <w:rPr>
          <w:szCs w:val="24"/>
        </w:rPr>
        <w:t>202</w:t>
      </w:r>
      <w:r w:rsidR="000A59C8">
        <w:rPr>
          <w:szCs w:val="24"/>
        </w:rPr>
        <w:t>6</w:t>
      </w:r>
      <w:r>
        <w:rPr>
          <w:szCs w:val="24"/>
        </w:rPr>
        <w:t>.</w:t>
      </w:r>
    </w:p>
    <w:p w14:paraId="7182B022" w14:textId="77777777" w:rsidR="00002364" w:rsidRDefault="00002364" w:rsidP="00002364">
      <w:pPr>
        <w:pStyle w:val="ListParagraph"/>
        <w:ind w:left="851"/>
        <w:rPr>
          <w:szCs w:val="24"/>
        </w:rPr>
      </w:pPr>
    </w:p>
    <w:p w14:paraId="0C411C5E" w14:textId="77777777" w:rsidR="00002364" w:rsidRPr="003D2274" w:rsidRDefault="00002364" w:rsidP="00002364">
      <w:pPr>
        <w:pStyle w:val="ListParagraph"/>
        <w:ind w:left="851"/>
      </w:pPr>
    </w:p>
    <w:p w14:paraId="27317A29" w14:textId="6E2D4DDB" w:rsidR="001A3651" w:rsidRPr="003D2274" w:rsidRDefault="00002364" w:rsidP="001A3651">
      <w:pPr>
        <w:spacing w:after="120"/>
        <w:rPr>
          <w:b/>
          <w:color w:val="0C6D8E"/>
          <w:sz w:val="28"/>
          <w:szCs w:val="28"/>
        </w:rPr>
      </w:pPr>
      <w:r>
        <w:rPr>
          <w:b/>
          <w:color w:val="0C6D8E"/>
          <w:sz w:val="28"/>
          <w:szCs w:val="28"/>
        </w:rPr>
        <w:t>2</w:t>
      </w:r>
      <w:r w:rsidR="001A3651">
        <w:rPr>
          <w:b/>
          <w:color w:val="0C6D8E"/>
          <w:sz w:val="28"/>
          <w:szCs w:val="28"/>
        </w:rPr>
        <w:tab/>
      </w:r>
      <w:bookmarkStart w:id="1" w:name="KSR"/>
      <w:bookmarkEnd w:id="1"/>
      <w:r>
        <w:rPr>
          <w:b/>
          <w:color w:val="0C6D8E"/>
          <w:sz w:val="28"/>
          <w:szCs w:val="28"/>
        </w:rPr>
        <w:t>Further Information</w:t>
      </w:r>
    </w:p>
    <w:p w14:paraId="29822DF6" w14:textId="77777777" w:rsidR="001A3651" w:rsidRPr="006B77B2" w:rsidRDefault="001A3651" w:rsidP="001A3651">
      <w:pPr>
        <w:spacing w:after="0"/>
        <w:rPr>
          <w:sz w:val="12"/>
          <w:szCs w:val="12"/>
        </w:rPr>
      </w:pPr>
    </w:p>
    <w:tbl>
      <w:tblPr>
        <w:tblStyle w:val="TableGrid"/>
        <w:tblW w:w="8770" w:type="dxa"/>
        <w:tblInd w:w="846" w:type="dxa"/>
        <w:tblBorders>
          <w:top w:val="single" w:sz="18" w:space="0" w:color="0C6D8E"/>
          <w:left w:val="single" w:sz="18" w:space="0" w:color="0C6D8E"/>
          <w:bottom w:val="single" w:sz="18" w:space="0" w:color="0C6D8E"/>
          <w:right w:val="single" w:sz="18" w:space="0" w:color="0C6D8E"/>
          <w:insideH w:val="single" w:sz="18" w:space="0" w:color="0C6D8E"/>
          <w:insideV w:val="single" w:sz="18" w:space="0" w:color="0C6D8E"/>
        </w:tblBorders>
        <w:tblLayout w:type="fixed"/>
        <w:tblLook w:val="04A0" w:firstRow="1" w:lastRow="0" w:firstColumn="1" w:lastColumn="0" w:noHBand="0" w:noVBand="1"/>
      </w:tblPr>
      <w:tblGrid>
        <w:gridCol w:w="8770"/>
      </w:tblGrid>
      <w:tr w:rsidR="001A3651" w:rsidRPr="00CF0144" w14:paraId="1EF3DE83" w14:textId="77777777" w:rsidTr="003B4F49">
        <w:tc>
          <w:tcPr>
            <w:tcW w:w="8770" w:type="dxa"/>
            <w:shd w:val="clear" w:color="auto" w:fill="0C6D8E"/>
          </w:tcPr>
          <w:p w14:paraId="0229F6F6" w14:textId="77777777" w:rsidR="001A3651" w:rsidRPr="00CF0144" w:rsidRDefault="001A3651" w:rsidP="003B4F49">
            <w:pPr>
              <w:pStyle w:val="ListParagraph"/>
              <w:spacing w:before="120" w:after="120"/>
              <w:rPr>
                <w:b/>
                <w:color w:val="FFFFFF" w:themeColor="background1"/>
              </w:rPr>
            </w:pPr>
            <w:r w:rsidRPr="00CF0144">
              <w:rPr>
                <w:b/>
                <w:color w:val="FFFFFF" w:themeColor="background1"/>
              </w:rPr>
              <w:t>Other useful guidance sources</w:t>
            </w:r>
          </w:p>
        </w:tc>
      </w:tr>
      <w:tr w:rsidR="001A3651" w14:paraId="2B0CCB09" w14:textId="77777777" w:rsidTr="003B4F49">
        <w:tc>
          <w:tcPr>
            <w:tcW w:w="8770" w:type="dxa"/>
          </w:tcPr>
          <w:p w14:paraId="5E3D60A3" w14:textId="77777777" w:rsidR="001A3651" w:rsidRDefault="001A3651" w:rsidP="00002364">
            <w:pPr>
              <w:spacing w:before="120" w:after="120"/>
              <w:jc w:val="both"/>
              <w:rPr>
                <w:rStyle w:val="Hyperlink"/>
              </w:rPr>
            </w:pPr>
            <w:hyperlink r:id="rId13" w:history="1">
              <w:r w:rsidRPr="002C361E">
                <w:rPr>
                  <w:rStyle w:val="Hyperlink"/>
                </w:rPr>
                <w:t>Electoral Commission Guidance for candidates and agents</w:t>
              </w:r>
            </w:hyperlink>
          </w:p>
          <w:p w14:paraId="3407D1EA" w14:textId="73B13716" w:rsidR="00002364" w:rsidRDefault="00002364" w:rsidP="00002364">
            <w:pPr>
              <w:spacing w:before="120" w:after="120"/>
              <w:jc w:val="both"/>
            </w:pPr>
            <w:hyperlink r:id="rId14" w:history="1">
              <w:r w:rsidRPr="00002364">
                <w:rPr>
                  <w:rStyle w:val="Hyperlink"/>
                  <w:szCs w:val="24"/>
                </w:rPr>
                <w:t>The Scottish Local Government Elections Order 2011</w:t>
              </w:r>
            </w:hyperlink>
          </w:p>
        </w:tc>
      </w:tr>
    </w:tbl>
    <w:p w14:paraId="24D5E79F" w14:textId="77777777" w:rsidR="001A3651" w:rsidRDefault="001A3651" w:rsidP="001A3651">
      <w:pPr>
        <w:spacing w:after="160" w:line="259" w:lineRule="auto"/>
        <w:jc w:val="right"/>
        <w:rPr>
          <w:b/>
          <w:color w:val="0C6D8E"/>
          <w:sz w:val="36"/>
          <w:szCs w:val="36"/>
        </w:rPr>
      </w:pPr>
    </w:p>
    <w:p w14:paraId="3D237FF3" w14:textId="431952CD" w:rsidR="001A3651" w:rsidRPr="00D6177A" w:rsidRDefault="001A3651" w:rsidP="00002364">
      <w:pPr>
        <w:pStyle w:val="ListParagraph"/>
        <w:numPr>
          <w:ilvl w:val="0"/>
          <w:numId w:val="47"/>
        </w:numPr>
        <w:spacing w:before="120" w:after="120"/>
        <w:rPr>
          <w:b/>
          <w:color w:val="0C6D8E"/>
          <w:sz w:val="28"/>
          <w:szCs w:val="28"/>
        </w:rPr>
      </w:pPr>
      <w:bookmarkStart w:id="2" w:name="Background"/>
      <w:bookmarkStart w:id="3" w:name="Annotated"/>
      <w:bookmarkEnd w:id="2"/>
      <w:bookmarkEnd w:id="3"/>
      <w:r w:rsidRPr="00D6177A">
        <w:rPr>
          <w:b/>
          <w:color w:val="0C6D8E"/>
          <w:sz w:val="28"/>
          <w:szCs w:val="28"/>
        </w:rPr>
        <w:t>Annotated forms</w:t>
      </w:r>
    </w:p>
    <w:p w14:paraId="379B9C05" w14:textId="77777777" w:rsidR="004274CD" w:rsidRDefault="004274CD" w:rsidP="004274CD">
      <w:pPr>
        <w:pStyle w:val="ListParagraph"/>
        <w:spacing w:before="120" w:after="120"/>
        <w:ind w:left="851"/>
      </w:pPr>
      <w:r>
        <w:t xml:space="preserve">These annotated forms cover areas of common confusion or difficulty for you to refer to as you complete your nomination paper. </w:t>
      </w:r>
    </w:p>
    <w:p w14:paraId="67BD426E" w14:textId="77777777" w:rsidR="004274CD" w:rsidRDefault="004274CD" w:rsidP="004274CD">
      <w:pPr>
        <w:pStyle w:val="ListParagraph"/>
        <w:spacing w:before="120" w:after="120"/>
        <w:ind w:left="851"/>
      </w:pPr>
      <w:r>
        <w:t>Notes have been added to draw attention to areas where mistakes are often made, or where you are likely to have questions.</w:t>
      </w:r>
    </w:p>
    <w:p w14:paraId="15F0682B" w14:textId="377FA9A3" w:rsidR="001A3651" w:rsidRDefault="001A3651" w:rsidP="004274CD">
      <w:pPr>
        <w:pStyle w:val="ListParagraph"/>
        <w:ind w:left="851"/>
      </w:pPr>
    </w:p>
    <w:p w14:paraId="42D8F9C3" w14:textId="77777777" w:rsidR="001A3651" w:rsidRDefault="001A3651" w:rsidP="001A3651">
      <w:pPr>
        <w:pStyle w:val="ListParagraph"/>
        <w:ind w:left="851"/>
      </w:pPr>
    </w:p>
    <w:p w14:paraId="18F273E7" w14:textId="77777777" w:rsidR="001A3651" w:rsidRDefault="001A3651" w:rsidP="001A3651">
      <w:pPr>
        <w:pStyle w:val="ListParagraph"/>
        <w:ind w:left="851"/>
      </w:pPr>
    </w:p>
    <w:p w14:paraId="28551207" w14:textId="77777777" w:rsidR="001A3651" w:rsidRDefault="001A3651" w:rsidP="001A3651">
      <w:pPr>
        <w:pStyle w:val="ListParagraph"/>
        <w:ind w:left="851"/>
      </w:pPr>
    </w:p>
    <w:p w14:paraId="62A1575B" w14:textId="77777777" w:rsidR="001A3651" w:rsidRDefault="001A3651" w:rsidP="001A3651">
      <w:pPr>
        <w:pStyle w:val="ListParagraph"/>
        <w:ind w:left="851"/>
      </w:pPr>
    </w:p>
    <w:p w14:paraId="62A11C77" w14:textId="77777777" w:rsidR="001A3651" w:rsidRDefault="001A3651" w:rsidP="001A3651">
      <w:pPr>
        <w:pStyle w:val="ListParagraph"/>
        <w:ind w:left="851"/>
      </w:pPr>
    </w:p>
    <w:p w14:paraId="59CDFC56" w14:textId="77777777" w:rsidR="001A3651" w:rsidRDefault="001A3651" w:rsidP="001A3651">
      <w:pPr>
        <w:pStyle w:val="ListParagraph"/>
        <w:ind w:left="851"/>
      </w:pPr>
    </w:p>
    <w:p w14:paraId="4E5659CA" w14:textId="77777777" w:rsidR="001A3651" w:rsidRDefault="001A3651" w:rsidP="001A3651">
      <w:pPr>
        <w:pStyle w:val="ListParagraph"/>
        <w:ind w:left="851"/>
      </w:pPr>
    </w:p>
    <w:p w14:paraId="61BF7F76" w14:textId="77777777" w:rsidR="001A3651" w:rsidRDefault="001A3651" w:rsidP="001A3651">
      <w:pPr>
        <w:pStyle w:val="ListParagraph"/>
        <w:ind w:left="851"/>
      </w:pPr>
    </w:p>
    <w:p w14:paraId="0A89ACFC" w14:textId="77777777" w:rsidR="001A3651" w:rsidRDefault="001A3651" w:rsidP="001A3651">
      <w:pPr>
        <w:pStyle w:val="ListParagraph"/>
        <w:ind w:left="851"/>
      </w:pPr>
    </w:p>
    <w:p w14:paraId="5EBDEE3A" w14:textId="77777777" w:rsidR="001A3651" w:rsidRDefault="001A3651" w:rsidP="001A3651">
      <w:pPr>
        <w:pStyle w:val="ListParagraph"/>
        <w:ind w:left="851"/>
      </w:pPr>
    </w:p>
    <w:p w14:paraId="37690721" w14:textId="77777777" w:rsidR="001A3651" w:rsidRDefault="001A3651" w:rsidP="001A3651">
      <w:pPr>
        <w:pStyle w:val="ListParagraph"/>
        <w:ind w:left="851"/>
      </w:pPr>
    </w:p>
    <w:p w14:paraId="53435195" w14:textId="77777777" w:rsidR="001A3651" w:rsidRDefault="001A3651" w:rsidP="001A3651">
      <w:pPr>
        <w:pStyle w:val="ListParagraph"/>
        <w:ind w:left="851"/>
      </w:pPr>
    </w:p>
    <w:p w14:paraId="589D9DBD" w14:textId="77777777" w:rsidR="001A3651" w:rsidRDefault="001A3651" w:rsidP="001A3651">
      <w:pPr>
        <w:pStyle w:val="ListParagraph"/>
        <w:ind w:left="851"/>
      </w:pPr>
    </w:p>
    <w:p w14:paraId="31B948FB" w14:textId="77777777" w:rsidR="001A3651" w:rsidRDefault="001A3651" w:rsidP="001A3651">
      <w:pPr>
        <w:pStyle w:val="ListParagraph"/>
        <w:ind w:left="851"/>
      </w:pPr>
    </w:p>
    <w:p w14:paraId="7FD61ACD" w14:textId="77777777" w:rsidR="001A3651" w:rsidRPr="003D2274" w:rsidRDefault="001A3651" w:rsidP="001A3651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 w:rsidRPr="003D22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E40A6D1" wp14:editId="48B0F268">
                <wp:simplePos x="0" y="0"/>
                <wp:positionH relativeFrom="page">
                  <wp:posOffset>4658043</wp:posOffset>
                </wp:positionH>
                <wp:positionV relativeFrom="paragraph">
                  <wp:posOffset>-53022</wp:posOffset>
                </wp:positionV>
                <wp:extent cx="1462405" cy="3690620"/>
                <wp:effectExtent l="9843" t="28257" r="14287" b="52388"/>
                <wp:wrapNone/>
                <wp:docPr id="88" name="Callout: Left Arrow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62405" cy="3690620"/>
                        </a:xfrm>
                        <a:prstGeom prst="leftArrowCallout">
                          <a:avLst>
                            <a:gd name="adj1" fmla="val 5540"/>
                            <a:gd name="adj2" fmla="val 11699"/>
                            <a:gd name="adj3" fmla="val 20458"/>
                            <a:gd name="adj4" fmla="val 46276"/>
                          </a:avLst>
                        </a:prstGeom>
                        <a:noFill/>
                        <a:ln w="28575" cap="flat" cmpd="sng" algn="ctr">
                          <a:solidFill>
                            <a:srgbClr val="4472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8A76B7" w14:textId="060A57EC" w:rsidR="001A3651" w:rsidRPr="00700B11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700B11">
                              <w:rPr>
                                <w:color w:val="0C6D8E"/>
                                <w:lang w:val="en-US"/>
                              </w:rPr>
                              <w:t>This section should be completed by</w:t>
                            </w:r>
                            <w:r w:rsidR="00002364">
                              <w:rPr>
                                <w:color w:val="0C6D8E"/>
                                <w:lang w:val="en-US"/>
                              </w:rPr>
                              <w:t xml:space="preserve"> election</w:t>
                            </w:r>
                            <w:r w:rsidRPr="00700B11">
                              <w:rPr>
                                <w:color w:val="0C6D8E"/>
                                <w:lang w:val="en-US"/>
                              </w:rPr>
                              <w:t xml:space="preserve"> staff when the form is </w:t>
                            </w:r>
                            <w:r w:rsidRPr="00700B11">
                              <w:rPr>
                                <w:b/>
                                <w:bCs/>
                                <w:color w:val="0C6D8E"/>
                                <w:lang w:val="en-US"/>
                              </w:rPr>
                              <w:t>formally submitted</w:t>
                            </w:r>
                            <w:r w:rsidR="00002364">
                              <w:rPr>
                                <w:b/>
                                <w:bCs/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5366D854" w14:textId="77777777" w:rsidR="001A3651" w:rsidRPr="00BD1280" w:rsidRDefault="001A3651" w:rsidP="001A3651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40A6D1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88" o:spid="_x0000_s1026" type="#_x0000_t77" style="position:absolute;margin-left:366.8pt;margin-top:-4.15pt;width:115.15pt;height:290.6pt;rotation:-90;z-index:2516582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" adj="11604,9799,4419,10563" filled="f" strokecolor="#44728e" strokeweight="2.25pt">
                <v:textbox style="layout-flow:vertical">
                  <w:txbxContent>
                    <w:p w14:paraId="148A76B7" w14:textId="060A57EC" w:rsidR="001A3651" w:rsidRPr="00700B11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700B11">
                        <w:rPr>
                          <w:color w:val="0C6D8E"/>
                          <w:lang w:val="en-US"/>
                        </w:rPr>
                        <w:t>This section should be completed by</w:t>
                      </w:r>
                      <w:r w:rsidR="00002364">
                        <w:rPr>
                          <w:color w:val="0C6D8E"/>
                          <w:lang w:val="en-US"/>
                        </w:rPr>
                        <w:t xml:space="preserve"> election</w:t>
                      </w:r>
                      <w:r w:rsidRPr="00700B11">
                        <w:rPr>
                          <w:color w:val="0C6D8E"/>
                          <w:lang w:val="en-US"/>
                        </w:rPr>
                        <w:t xml:space="preserve"> staff when the form is </w:t>
                      </w:r>
                      <w:r w:rsidRPr="00700B11">
                        <w:rPr>
                          <w:b/>
                          <w:bCs/>
                          <w:color w:val="0C6D8E"/>
                          <w:lang w:val="en-US"/>
                        </w:rPr>
                        <w:t>formally submitted</w:t>
                      </w:r>
                      <w:r w:rsidR="00002364">
                        <w:rPr>
                          <w:b/>
                          <w:bCs/>
                          <w:color w:val="0C6D8E"/>
                          <w:lang w:val="en-US"/>
                        </w:rPr>
                        <w:t>.</w:t>
                      </w:r>
                    </w:p>
                    <w:p w14:paraId="5366D854" w14:textId="77777777" w:rsidR="001A3651" w:rsidRPr="00BD1280" w:rsidRDefault="001A3651" w:rsidP="001A3651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D2274">
        <w:rPr>
          <w:rFonts w:ascii="Verdana" w:hAnsi="Verdana"/>
          <w:b/>
          <w:bCs/>
          <w:color w:val="2E748E"/>
          <w:sz w:val="28"/>
          <w:szCs w:val="28"/>
        </w:rPr>
        <w:t>Form 1 – Nomination paper (header)</w:t>
      </w:r>
    </w:p>
    <w:p w14:paraId="59FC657E" w14:textId="77777777" w:rsidR="001A3651" w:rsidRDefault="001A3651" w:rsidP="001A3651">
      <w:pPr>
        <w:tabs>
          <w:tab w:val="left" w:pos="123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21B52A10" wp14:editId="51A77A51">
                <wp:simplePos x="0" y="0"/>
                <wp:positionH relativeFrom="margin">
                  <wp:posOffset>-102870</wp:posOffset>
                </wp:positionH>
                <wp:positionV relativeFrom="paragraph">
                  <wp:posOffset>357505</wp:posOffset>
                </wp:positionV>
                <wp:extent cx="1485900" cy="2019508"/>
                <wp:effectExtent l="19050" t="19050" r="19050" b="57150"/>
                <wp:wrapNone/>
                <wp:docPr id="11" name="Callout: 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2019508"/>
                        </a:xfrm>
                        <a:prstGeom prst="downArrowCallout">
                          <a:avLst>
                            <a:gd name="adj1" fmla="val 6714"/>
                            <a:gd name="adj2" fmla="val 10143"/>
                            <a:gd name="adj3" fmla="val 25000"/>
                            <a:gd name="adj4" fmla="val 59071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85E5CF" w14:textId="570EB2C3" w:rsidR="001A3651" w:rsidRPr="001948F4" w:rsidRDefault="001A3651" w:rsidP="001A365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The ward in which </w:t>
                            </w:r>
                            <w:r w:rsidR="00002364">
                              <w:rPr>
                                <w:color w:val="0C6D8E"/>
                                <w:lang w:val="en-US"/>
                              </w:rPr>
                              <w:t>your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 standing should be added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52A10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Callout: Down Arrow 11" o:spid="_x0000_s1027" type="#_x0000_t80" style="position:absolute;margin-left:-8.1pt;margin-top:28.15pt;width:117pt;height:159pt;z-index:25165828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" adj="12759,8609,17627,10075" filled="f" strokecolor="#41719c" strokeweight="2.25pt">
                <v:textbox>
                  <w:txbxContent>
                    <w:p w14:paraId="2B85E5CF" w14:textId="570EB2C3" w:rsidR="001A3651" w:rsidRPr="001948F4" w:rsidRDefault="001A3651" w:rsidP="001A3651">
                      <w:pPr>
                        <w:rPr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 xml:space="preserve">The ward in which </w:t>
                      </w:r>
                      <w:r w:rsidR="00002364">
                        <w:rPr>
                          <w:color w:val="0C6D8E"/>
                          <w:lang w:val="en-US"/>
                        </w:rPr>
                        <w:t>your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 standing should be added here.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14:paraId="42CE8770" w14:textId="77777777" w:rsidR="001A3651" w:rsidRDefault="001A3651" w:rsidP="001A3651"/>
    <w:p w14:paraId="082EA669" w14:textId="77777777" w:rsidR="001A3651" w:rsidRDefault="001A3651" w:rsidP="001A3651"/>
    <w:p w14:paraId="00B2D201" w14:textId="77777777" w:rsidR="001A3651" w:rsidRPr="004A6CCB" w:rsidRDefault="001A3651" w:rsidP="001A3651"/>
    <w:p w14:paraId="672F2B41" w14:textId="25F1041E" w:rsidR="001A3651" w:rsidRDefault="00C2486D" w:rsidP="001A3651">
      <w:pPr>
        <w:spacing w:after="160" w:line="259" w:lineRule="auto"/>
        <w:jc w:val="center"/>
        <w:rPr>
          <w:b/>
          <w:color w:val="0C6D8E"/>
          <w:sz w:val="36"/>
          <w:szCs w:val="36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4CECEB6D" wp14:editId="787F4D18">
                <wp:simplePos x="0" y="0"/>
                <wp:positionH relativeFrom="column">
                  <wp:posOffset>2532380</wp:posOffset>
                </wp:positionH>
                <wp:positionV relativeFrom="paragraph">
                  <wp:posOffset>998856</wp:posOffset>
                </wp:positionV>
                <wp:extent cx="1386205" cy="2682240"/>
                <wp:effectExtent l="19050" t="38100" r="23495" b="22860"/>
                <wp:wrapNone/>
                <wp:docPr id="3" name="Callout: Up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205" cy="2682240"/>
                        </a:xfrm>
                        <a:prstGeom prst="upArrowCallout">
                          <a:avLst>
                            <a:gd name="adj1" fmla="val 17034"/>
                            <a:gd name="adj2" fmla="val 14799"/>
                            <a:gd name="adj3" fmla="val 25000"/>
                            <a:gd name="adj4" fmla="val 53495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0BB534" w14:textId="77777777" w:rsidR="00C2486D" w:rsidRPr="001948F4" w:rsidRDefault="00C2486D" w:rsidP="00C2486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Should be deleted to show if there is one or more vacancy in the division/ward.</w:t>
                            </w:r>
                          </w:p>
                          <w:p w14:paraId="1B3623E2" w14:textId="035BCFFA" w:rsidR="001A3651" w:rsidRPr="001948F4" w:rsidRDefault="001A3651" w:rsidP="001A365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70B5A7D" w14:textId="77777777" w:rsidR="001A3651" w:rsidRPr="00244EC6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CEB6D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Callout: Up Arrow 3" o:spid="_x0000_s1028" type="#_x0000_t79" style="position:absolute;left:0;text-align:left;margin-left:199.4pt;margin-top:78.65pt;width:109.15pt;height:211.2pt;z-index:251658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" adj="10045,7603,2791,8960" filled="f" strokecolor="#41719c" strokeweight="2.25pt">
                <v:textbox>
                  <w:txbxContent>
                    <w:p w14:paraId="7A0BB534" w14:textId="77777777" w:rsidR="00C2486D" w:rsidRPr="001948F4" w:rsidRDefault="00C2486D" w:rsidP="00C2486D">
                      <w:pPr>
                        <w:rPr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Should be deleted to show if there is one or more vacancy in the division/ward.</w:t>
                      </w:r>
                    </w:p>
                    <w:p w14:paraId="1B3623E2" w14:textId="035BCFFA" w:rsidR="001A3651" w:rsidRPr="001948F4" w:rsidRDefault="001A3651" w:rsidP="001A3651">
                      <w:pPr>
                        <w:rPr>
                          <w:lang w:val="en-US"/>
                        </w:rPr>
                      </w:pPr>
                    </w:p>
                    <w:p w14:paraId="070B5A7D" w14:textId="77777777" w:rsidR="001A3651" w:rsidRPr="00244EC6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368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5845F2B0" wp14:editId="6DF47FAA">
                <wp:simplePos x="0" y="0"/>
                <wp:positionH relativeFrom="margin">
                  <wp:posOffset>-309880</wp:posOffset>
                </wp:positionH>
                <wp:positionV relativeFrom="paragraph">
                  <wp:posOffset>1492250</wp:posOffset>
                </wp:positionV>
                <wp:extent cx="2007870" cy="4979670"/>
                <wp:effectExtent l="19050" t="57150" r="11430" b="11430"/>
                <wp:wrapNone/>
                <wp:docPr id="94" name="Callout: Up Arrow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870" cy="4979670"/>
                        </a:xfrm>
                        <a:prstGeom prst="upArrowCallout">
                          <a:avLst>
                            <a:gd name="adj1" fmla="val 9780"/>
                            <a:gd name="adj2" fmla="val 11732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CE0121" w14:textId="77E4C311" w:rsidR="001A3651" w:rsidRPr="00EB6083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The name of the council should be </w:t>
                            </w:r>
                            <w:r w:rsidR="00E20D16">
                              <w:rPr>
                                <w:color w:val="0C6D8E"/>
                                <w:lang w:val="en-US"/>
                              </w:rPr>
                              <w:t>added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 here.  </w:t>
                            </w:r>
                          </w:p>
                          <w:p w14:paraId="5C0E1B0A" w14:textId="03954403" w:rsidR="001A3651" w:rsidRDefault="00773684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E.g., if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you are 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standing for a ward in </w:t>
                            </w:r>
                            <w:r w:rsidR="000A59C8">
                              <w:rPr>
                                <w:color w:val="FF0000"/>
                                <w:lang w:val="en-US"/>
                              </w:rPr>
                              <w:t>City of Edinburgh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  <w:r w:rsidR="000A59C8">
                              <w:rPr>
                                <w:color w:val="FF0000"/>
                                <w:lang w:val="en-US"/>
                              </w:rPr>
                              <w:t xml:space="preserve">it 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>should be added here.</w:t>
                            </w:r>
                          </w:p>
                          <w:p w14:paraId="2430367C" w14:textId="5D589B2E" w:rsidR="001A3651" w:rsidRPr="00EB6083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8342FB">
                              <w:rPr>
                                <w:color w:val="0C6D8E"/>
                                <w:lang w:val="en-US"/>
                              </w:rPr>
                              <w:t>If</w:t>
                            </w:r>
                            <w:r w:rsidR="00646D52">
                              <w:rPr>
                                <w:color w:val="0C6D8E"/>
                                <w:lang w:val="en-US"/>
                              </w:rPr>
                              <w:t xml:space="preserve"> you </w:t>
                            </w:r>
                            <w:r w:rsidRPr="008342FB">
                              <w:rPr>
                                <w:color w:val="0C6D8E"/>
                                <w:lang w:val="en-US"/>
                              </w:rPr>
                              <w:t>put the council’s name in full this would not invalidate the nomination.</w:t>
                            </w:r>
                          </w:p>
                          <w:p w14:paraId="68A70371" w14:textId="77777777" w:rsidR="001A3651" w:rsidRPr="008025AA" w:rsidRDefault="001A3651" w:rsidP="001A3651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5F2B0" id="Callout: Up Arrow 94" o:spid="_x0000_s1029" type="#_x0000_t79" style="position:absolute;left:0;text-align:left;margin-left:-24.4pt;margin-top:117.5pt;width:158.1pt;height:392.1pt;z-index:2516582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" adj="7565,8266,2177,9744" filled="f" strokecolor="#41719c" strokeweight="2.25pt">
                <v:textbox>
                  <w:txbxContent>
                    <w:p w14:paraId="4ACE0121" w14:textId="77E4C311" w:rsidR="001A3651" w:rsidRPr="00EB6083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EB6083">
                        <w:rPr>
                          <w:color w:val="0C6D8E"/>
                          <w:lang w:val="en-US"/>
                        </w:rPr>
                        <w:t xml:space="preserve">The name of the council should be </w:t>
                      </w:r>
                      <w:r w:rsidR="00E20D16">
                        <w:rPr>
                          <w:color w:val="0C6D8E"/>
                          <w:lang w:val="en-US"/>
                        </w:rPr>
                        <w:t>added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 xml:space="preserve"> here.  </w:t>
                      </w:r>
                    </w:p>
                    <w:p w14:paraId="5C0E1B0A" w14:textId="03954403" w:rsidR="001A3651" w:rsidRDefault="00773684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EB6083">
                        <w:rPr>
                          <w:color w:val="0C6D8E"/>
                          <w:lang w:val="en-US"/>
                        </w:rPr>
                        <w:t xml:space="preserve">E.g., if 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you are 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 xml:space="preserve">standing for a ward in </w:t>
                      </w:r>
                      <w:r w:rsidR="000A59C8">
                        <w:rPr>
                          <w:color w:val="FF0000"/>
                          <w:lang w:val="en-US"/>
                        </w:rPr>
                        <w:t>City of Edinburgh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 xml:space="preserve"> </w:t>
                      </w:r>
                      <w:r w:rsidR="000A59C8">
                        <w:rPr>
                          <w:color w:val="FF0000"/>
                          <w:lang w:val="en-US"/>
                        </w:rPr>
                        <w:t xml:space="preserve">it 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>should be added here.</w:t>
                      </w:r>
                    </w:p>
                    <w:p w14:paraId="2430367C" w14:textId="5D589B2E" w:rsidR="001A3651" w:rsidRPr="00EB6083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8342FB">
                        <w:rPr>
                          <w:color w:val="0C6D8E"/>
                          <w:lang w:val="en-US"/>
                        </w:rPr>
                        <w:t>If</w:t>
                      </w:r>
                      <w:r w:rsidR="00646D52">
                        <w:rPr>
                          <w:color w:val="0C6D8E"/>
                          <w:lang w:val="en-US"/>
                        </w:rPr>
                        <w:t xml:space="preserve"> you </w:t>
                      </w:r>
                      <w:r w:rsidRPr="008342FB">
                        <w:rPr>
                          <w:color w:val="0C6D8E"/>
                          <w:lang w:val="en-US"/>
                        </w:rPr>
                        <w:t>put the council’s name in full this would not invalidate the nomination.</w:t>
                      </w:r>
                    </w:p>
                    <w:p w14:paraId="68A70371" w14:textId="77777777" w:rsidR="001A3651" w:rsidRPr="008025AA" w:rsidRDefault="001A3651" w:rsidP="001A3651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A365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3DA353DC" wp14:editId="3DD505CD">
                <wp:simplePos x="0" y="0"/>
                <wp:positionH relativeFrom="column">
                  <wp:posOffset>494030</wp:posOffset>
                </wp:positionH>
                <wp:positionV relativeFrom="paragraph">
                  <wp:posOffset>1471295</wp:posOffset>
                </wp:positionV>
                <wp:extent cx="544830" cy="60960"/>
                <wp:effectExtent l="0" t="0" r="762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60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F8CFD" id="Rectangle 9" o:spid="_x0000_s1026" style="position:absolute;margin-left:38.9pt;margin-top:115.85pt;width:42.9pt;height:4.8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" fillcolor="window" stroked="f" strokeweight="2.25pt"/>
            </w:pict>
          </mc:Fallback>
        </mc:AlternateContent>
      </w:r>
      <w:r w:rsidR="001A365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304C4C03" wp14:editId="30148686">
                <wp:simplePos x="0" y="0"/>
                <wp:positionH relativeFrom="column">
                  <wp:posOffset>1697990</wp:posOffset>
                </wp:positionH>
                <wp:positionV relativeFrom="paragraph">
                  <wp:posOffset>1181735</wp:posOffset>
                </wp:positionV>
                <wp:extent cx="544830" cy="68580"/>
                <wp:effectExtent l="0" t="0" r="7620" b="762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68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B14F9" id="Rectangle 5" o:spid="_x0000_s1026" style="position:absolute;margin-left:133.7pt;margin-top:93.05pt;width:42.9pt;height:5.4pt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" fillcolor="window" stroked="f" strokeweight="2.25pt"/>
            </w:pict>
          </mc:Fallback>
        </mc:AlternateContent>
      </w:r>
      <w:r w:rsidR="001A365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F46AEFE" wp14:editId="6DDD6CA0">
                <wp:simplePos x="0" y="0"/>
                <wp:positionH relativeFrom="column">
                  <wp:posOffset>4066540</wp:posOffset>
                </wp:positionH>
                <wp:positionV relativeFrom="paragraph">
                  <wp:posOffset>1656080</wp:posOffset>
                </wp:positionV>
                <wp:extent cx="1419225" cy="1903095"/>
                <wp:effectExtent l="19050" t="38100" r="28575" b="20955"/>
                <wp:wrapNone/>
                <wp:docPr id="95" name="Callout: Up Arrow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1903095"/>
                        </a:xfrm>
                        <a:prstGeom prst="upArrowCallout">
                          <a:avLst>
                            <a:gd name="adj1" fmla="val 13188"/>
                            <a:gd name="adj2" fmla="val 14799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3C026E" w14:textId="18639348" w:rsidR="001A3651" w:rsidRPr="00244EC6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244EC6">
                              <w:rPr>
                                <w:color w:val="0C6D8E"/>
                                <w:lang w:val="en-US"/>
                              </w:rPr>
                              <w:t xml:space="preserve">It has not been pre-printed; the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day and </w:t>
                            </w:r>
                            <w:r w:rsidRPr="00244EC6">
                              <w:rPr>
                                <w:color w:val="0C6D8E"/>
                                <w:lang w:val="en-US"/>
                              </w:rPr>
                              <w:t xml:space="preserve">date of the election should be </w:t>
                            </w:r>
                            <w:r w:rsidR="00A96C14">
                              <w:rPr>
                                <w:color w:val="0C6D8E"/>
                                <w:lang w:val="en-US"/>
                              </w:rPr>
                              <w:t>added here</w:t>
                            </w:r>
                            <w:r w:rsidRPr="00244EC6"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6AEFE" id="Callout: Up Arrow 95" o:spid="_x0000_s1030" type="#_x0000_t79" style="position:absolute;left:0;text-align:left;margin-left:320.2pt;margin-top:130.4pt;width:111.75pt;height:149.8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" adj="7565,7603,4027,9376" filled="f" strokecolor="#41719c" strokeweight="2.25pt">
                <v:textbox>
                  <w:txbxContent>
                    <w:p w14:paraId="6A3C026E" w14:textId="18639348" w:rsidR="001A3651" w:rsidRPr="00244EC6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244EC6">
                        <w:rPr>
                          <w:color w:val="0C6D8E"/>
                          <w:lang w:val="en-US"/>
                        </w:rPr>
                        <w:t xml:space="preserve">It has not been pre-printed; the 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day and </w:t>
                      </w:r>
                      <w:r w:rsidRPr="00244EC6">
                        <w:rPr>
                          <w:color w:val="0C6D8E"/>
                          <w:lang w:val="en-US"/>
                        </w:rPr>
                        <w:t xml:space="preserve">date of the election should be </w:t>
                      </w:r>
                      <w:r w:rsidR="00A96C14">
                        <w:rPr>
                          <w:color w:val="0C6D8E"/>
                          <w:lang w:val="en-US"/>
                        </w:rPr>
                        <w:t>added here</w:t>
                      </w:r>
                      <w:r w:rsidRPr="00244EC6"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A3651" w:rsidRPr="007A1A81">
        <w:rPr>
          <w:b/>
          <w:noProof/>
          <w:color w:val="0C6D8E"/>
          <w:sz w:val="36"/>
          <w:szCs w:val="36"/>
        </w:rPr>
        <w:drawing>
          <wp:inline distT="0" distB="0" distL="0" distR="0" wp14:anchorId="70A2146C" wp14:editId="14F66B33">
            <wp:extent cx="5258534" cy="1876687"/>
            <wp:effectExtent l="0" t="0" r="0" b="9525"/>
            <wp:docPr id="20" name="Picture 2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187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651">
        <w:rPr>
          <w:b/>
          <w:color w:val="0C6D8E"/>
          <w:sz w:val="36"/>
          <w:szCs w:val="36"/>
        </w:rPr>
        <w:br w:type="page"/>
      </w:r>
    </w:p>
    <w:p w14:paraId="179B53FA" w14:textId="77777777" w:rsidR="001A3651" w:rsidRPr="00CC247B" w:rsidRDefault="001A3651" w:rsidP="001A3651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 w:rsidRPr="00CC247B">
        <w:rPr>
          <w:rFonts w:ascii="Verdana" w:hAnsi="Verdana"/>
          <w:b/>
          <w:bCs/>
          <w:color w:val="2E748E"/>
          <w:sz w:val="28"/>
          <w:szCs w:val="28"/>
        </w:rPr>
        <w:lastRenderedPageBreak/>
        <w:t>Form 1 – Nomination paper (Candidate’s details)</w:t>
      </w:r>
    </w:p>
    <w:p w14:paraId="3CF16A53" w14:textId="77777777" w:rsidR="001A3651" w:rsidRDefault="001A3651" w:rsidP="001A3651"/>
    <w:p w14:paraId="1488B717" w14:textId="77777777" w:rsidR="001A3651" w:rsidRDefault="001A3651" w:rsidP="001A3651"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4C7B2FA9" wp14:editId="2CE03FB6">
                <wp:simplePos x="0" y="0"/>
                <wp:positionH relativeFrom="margin">
                  <wp:posOffset>384810</wp:posOffset>
                </wp:positionH>
                <wp:positionV relativeFrom="paragraph">
                  <wp:posOffset>29210</wp:posOffset>
                </wp:positionV>
                <wp:extent cx="2061210" cy="2203450"/>
                <wp:effectExtent l="19050" t="19050" r="15240" b="63500"/>
                <wp:wrapNone/>
                <wp:docPr id="118" name="Callout: Down Arrow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210" cy="2203450"/>
                        </a:xfrm>
                        <a:prstGeom prst="downArrowCallout">
                          <a:avLst>
                            <a:gd name="adj1" fmla="val 10611"/>
                            <a:gd name="adj2" fmla="val 13634"/>
                            <a:gd name="adj3" fmla="val 25000"/>
                            <a:gd name="adj4" fmla="val 67643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9B2887" w14:textId="77777777" w:rsidR="001A3651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Full names must be added here – no initials.  </w:t>
                            </w:r>
                          </w:p>
                          <w:p w14:paraId="306EA8F2" w14:textId="7F9CD979" w:rsidR="001A3651" w:rsidRPr="00D52820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Prefixes </w:t>
                            </w:r>
                            <w:r w:rsidR="0056495F">
                              <w:rPr>
                                <w:color w:val="0C6D8E"/>
                                <w:lang w:val="en-US"/>
                              </w:rPr>
                              <w:t>like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 Sir or suffixes </w:t>
                            </w:r>
                            <w:r w:rsidR="0056495F">
                              <w:rPr>
                                <w:color w:val="0C6D8E"/>
                                <w:lang w:val="en-US"/>
                              </w:rPr>
                              <w:t xml:space="preserve">like 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>Snr</w:t>
                            </w:r>
                            <w:r w:rsidR="0056495F"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>must not be used.</w:t>
                            </w:r>
                          </w:p>
                          <w:p w14:paraId="205426F4" w14:textId="77777777" w:rsidR="001A3651" w:rsidRPr="001948F4" w:rsidRDefault="001A3651" w:rsidP="001A365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B2FA9" id="Callout: Down Arrow 118" o:spid="_x0000_s1031" type="#_x0000_t80" style="position:absolute;margin-left:30.3pt;margin-top:2.3pt;width:162.3pt;height:173.5pt;z-index:251658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" adj="14611,7855,16549,9654" filled="f" strokecolor="#41719c" strokeweight="2.25pt">
                <v:textbox>
                  <w:txbxContent>
                    <w:p w14:paraId="599B2887" w14:textId="77777777" w:rsidR="001A3651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D52820">
                        <w:rPr>
                          <w:color w:val="0C6D8E"/>
                          <w:lang w:val="en-US"/>
                        </w:rPr>
                        <w:t xml:space="preserve">Full names must be added here – no initials.  </w:t>
                      </w:r>
                    </w:p>
                    <w:p w14:paraId="306EA8F2" w14:textId="7F9CD979" w:rsidR="001A3651" w:rsidRPr="00D52820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D52820">
                        <w:rPr>
                          <w:color w:val="0C6D8E"/>
                          <w:lang w:val="en-US"/>
                        </w:rPr>
                        <w:t xml:space="preserve">Prefixes </w:t>
                      </w:r>
                      <w:r w:rsidR="0056495F">
                        <w:rPr>
                          <w:color w:val="0C6D8E"/>
                          <w:lang w:val="en-US"/>
                        </w:rPr>
                        <w:t>like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 xml:space="preserve"> Sir or suffixes </w:t>
                      </w:r>
                      <w:r w:rsidR="0056495F">
                        <w:rPr>
                          <w:color w:val="0C6D8E"/>
                          <w:lang w:val="en-US"/>
                        </w:rPr>
                        <w:t xml:space="preserve">like 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>Snr</w:t>
                      </w:r>
                      <w:r w:rsidR="0056495F">
                        <w:rPr>
                          <w:color w:val="0C6D8E"/>
                          <w:lang w:val="en-US"/>
                        </w:rPr>
                        <w:t xml:space="preserve"> 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>must not be used.</w:t>
                      </w:r>
                    </w:p>
                    <w:p w14:paraId="205426F4" w14:textId="77777777" w:rsidR="001A3651" w:rsidRPr="001948F4" w:rsidRDefault="001A3651" w:rsidP="001A3651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E4A507" w14:textId="77777777" w:rsidR="001A3651" w:rsidRDefault="001A3651" w:rsidP="001A3651"/>
    <w:p w14:paraId="6D9BD5CE" w14:textId="77777777" w:rsidR="001A3651" w:rsidRDefault="001A3651" w:rsidP="001A3651"/>
    <w:p w14:paraId="0E663EFE" w14:textId="77777777" w:rsidR="001A3651" w:rsidRDefault="001A3651" w:rsidP="001A3651"/>
    <w:p w14:paraId="038B5332" w14:textId="77777777" w:rsidR="001A3651" w:rsidRDefault="001A3651" w:rsidP="001A3651"/>
    <w:p w14:paraId="13034C21" w14:textId="4BFD0FBD" w:rsidR="001A3651" w:rsidRDefault="008B15FC" w:rsidP="001A3651">
      <w:pPr>
        <w:jc w:val="center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11C532F2" wp14:editId="1DB968A1">
                <wp:simplePos x="0" y="0"/>
                <wp:positionH relativeFrom="margin">
                  <wp:align>left</wp:align>
                </wp:positionH>
                <wp:positionV relativeFrom="paragraph">
                  <wp:posOffset>1734185</wp:posOffset>
                </wp:positionV>
                <wp:extent cx="2830830" cy="4194810"/>
                <wp:effectExtent l="19050" t="57150" r="26670" b="15240"/>
                <wp:wrapNone/>
                <wp:docPr id="117" name="Callout: Up Arrow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0830" cy="4194810"/>
                        </a:xfrm>
                        <a:prstGeom prst="upArrowCallout">
                          <a:avLst>
                            <a:gd name="adj1" fmla="val 3664"/>
                            <a:gd name="adj2" fmla="val 6712"/>
                            <a:gd name="adj3" fmla="val 16235"/>
                            <a:gd name="adj4" fmla="val 86908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672CB7" w14:textId="77777777" w:rsidR="001A3651" w:rsidRPr="00382353" w:rsidRDefault="001A3651" w:rsidP="001A365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0C6D8E"/>
                                <w:szCs w:val="24"/>
                              </w:rPr>
                            </w:pPr>
                            <w:r w:rsidRPr="00382353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>The description may be left blank.</w:t>
                            </w:r>
                          </w:p>
                          <w:p w14:paraId="2C2B4CA9" w14:textId="77777777" w:rsidR="001A3651" w:rsidRPr="00382353" w:rsidRDefault="001A3651" w:rsidP="001A365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0C6D8E"/>
                                <w:szCs w:val="24"/>
                              </w:rPr>
                            </w:pPr>
                          </w:p>
                          <w:p w14:paraId="1428C39E" w14:textId="567B0786" w:rsidR="001A3651" w:rsidRPr="00382353" w:rsidRDefault="001A3651" w:rsidP="001A365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0C6D8E"/>
                                <w:szCs w:val="24"/>
                              </w:rPr>
                            </w:pPr>
                            <w:r w:rsidRPr="00382353">
                              <w:rPr>
                                <w:rFonts w:cs="Segoe UI"/>
                                <w:b/>
                                <w:bCs/>
                                <w:color w:val="0C6D8E"/>
                                <w:szCs w:val="24"/>
                              </w:rPr>
                              <w:t>OR</w:t>
                            </w:r>
                            <w:r w:rsidRPr="00382353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 xml:space="preserve"> </w:t>
                            </w:r>
                            <w:r w:rsidR="00646D52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 xml:space="preserve">you </w:t>
                            </w:r>
                            <w:r w:rsidRPr="00382353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>could use the description ‘Independent’.</w:t>
                            </w:r>
                          </w:p>
                          <w:p w14:paraId="7AE53E2A" w14:textId="77777777" w:rsidR="001A3651" w:rsidRPr="00382353" w:rsidRDefault="001A3651" w:rsidP="001A365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0C6D8E"/>
                                <w:szCs w:val="24"/>
                              </w:rPr>
                            </w:pPr>
                          </w:p>
                          <w:p w14:paraId="478ED32F" w14:textId="7F4E293A" w:rsidR="001A3651" w:rsidRPr="00382353" w:rsidRDefault="001A3651" w:rsidP="001A365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0C6D8E"/>
                                <w:szCs w:val="24"/>
                              </w:rPr>
                            </w:pPr>
                            <w:r w:rsidRPr="00382353">
                              <w:rPr>
                                <w:rFonts w:cs="Segoe UI"/>
                                <w:b/>
                                <w:bCs/>
                                <w:color w:val="0C6D8E"/>
                                <w:szCs w:val="24"/>
                              </w:rPr>
                              <w:t>OR</w:t>
                            </w:r>
                            <w:r w:rsidRPr="00382353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 xml:space="preserve"> - for political party candidates, </w:t>
                            </w:r>
                            <w:r w:rsidR="00A54D7D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>you will</w:t>
                            </w:r>
                            <w:r w:rsidRPr="00382353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 xml:space="preserve"> need to enter the registered party name or description as authorised by the party. This must be as registered with the </w:t>
                            </w:r>
                            <w:hyperlink r:id="rId16" w:history="1">
                              <w:r w:rsidRPr="00382353">
                                <w:rPr>
                                  <w:rStyle w:val="Hyperlink"/>
                                  <w:rFonts w:cs="Segoe UI"/>
                                  <w:color w:val="0C6D8E"/>
                                  <w:szCs w:val="24"/>
                                </w:rPr>
                                <w:t>Electoral Commission</w:t>
                              </w:r>
                            </w:hyperlink>
                            <w:r w:rsidRPr="00382353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 xml:space="preserve">, and must match </w:t>
                            </w:r>
                            <w:r w:rsidRPr="00382353">
                              <w:rPr>
                                <w:rFonts w:cs="Segoe UI"/>
                                <w:b/>
                                <w:bCs/>
                                <w:color w:val="0C6D8E"/>
                                <w:szCs w:val="24"/>
                              </w:rPr>
                              <w:t>EXACTLY</w:t>
                            </w:r>
                            <w:r w:rsidRPr="00382353">
                              <w:rPr>
                                <w:rFonts w:cs="Segoe UI"/>
                                <w:color w:val="0C6D8E"/>
                                <w:szCs w:val="24"/>
                              </w:rPr>
                              <w:t xml:space="preserve"> with the description authorised on Form 2 – the Certificate of Authorisation. </w:t>
                            </w:r>
                          </w:p>
                          <w:p w14:paraId="4D488AB7" w14:textId="77777777" w:rsidR="001A3651" w:rsidRPr="00382353" w:rsidRDefault="001A3651" w:rsidP="001A365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0C6D8E"/>
                                <w:sz w:val="20"/>
                                <w:szCs w:val="20"/>
                              </w:rPr>
                            </w:pPr>
                          </w:p>
                          <w:p w14:paraId="72FE63BF" w14:textId="28B55872" w:rsidR="001A3651" w:rsidRPr="00382353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382353">
                              <w:rPr>
                                <w:color w:val="0C6D8E"/>
                                <w:lang w:val="en-US"/>
                              </w:rPr>
                              <w:t xml:space="preserve">It is important to read </w:t>
                            </w:r>
                            <w:hyperlink r:id="rId17" w:history="1">
                              <w:r w:rsidRPr="00382353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E</w:t>
                              </w:r>
                              <w:r w:rsidR="008B15FC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 xml:space="preserve">lectoral </w:t>
                              </w:r>
                              <w:r w:rsidRPr="00382353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C</w:t>
                              </w:r>
                              <w:r w:rsidR="008B15FC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ommission</w:t>
                              </w:r>
                              <w:r w:rsidRPr="00382353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 xml:space="preserve"> guidance</w:t>
                              </w:r>
                            </w:hyperlink>
                            <w:r w:rsidRPr="00382353">
                              <w:rPr>
                                <w:color w:val="0C6D8E"/>
                                <w:lang w:val="en-US"/>
                              </w:rPr>
                              <w:t xml:space="preserve"> if a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description</w:t>
                            </w:r>
                            <w:r w:rsidRPr="00382353">
                              <w:rPr>
                                <w:color w:val="0C6D8E"/>
                                <w:lang w:val="en-US"/>
                              </w:rPr>
                              <w:t xml:space="preserve"> is used.</w:t>
                            </w:r>
                          </w:p>
                          <w:p w14:paraId="24458B5A" w14:textId="77777777" w:rsidR="001A3651" w:rsidRPr="008025AA" w:rsidRDefault="001A3651" w:rsidP="001A3651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532F2" id="Callout: Up Arrow 117" o:spid="_x0000_s1032" type="#_x0000_t79" style="position:absolute;left:0;text-align:left;margin-left:0;margin-top:136.55pt;width:222.9pt;height:330.3pt;z-index:251658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" adj="2828,9350,2367,10404" filled="f" strokecolor="#41719c" strokeweight="2.25pt">
                <v:textbox>
                  <w:txbxContent>
                    <w:p w14:paraId="57672CB7" w14:textId="77777777" w:rsidR="001A3651" w:rsidRPr="00382353" w:rsidRDefault="001A3651" w:rsidP="001A3651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0C6D8E"/>
                          <w:szCs w:val="24"/>
                        </w:rPr>
                      </w:pPr>
                      <w:r w:rsidRPr="00382353">
                        <w:rPr>
                          <w:rFonts w:cs="Segoe UI"/>
                          <w:color w:val="0C6D8E"/>
                          <w:szCs w:val="24"/>
                        </w:rPr>
                        <w:t>The description may be left blank.</w:t>
                      </w:r>
                    </w:p>
                    <w:p w14:paraId="2C2B4CA9" w14:textId="77777777" w:rsidR="001A3651" w:rsidRPr="00382353" w:rsidRDefault="001A3651" w:rsidP="001A3651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0C6D8E"/>
                          <w:szCs w:val="24"/>
                        </w:rPr>
                      </w:pPr>
                    </w:p>
                    <w:p w14:paraId="1428C39E" w14:textId="567B0786" w:rsidR="001A3651" w:rsidRPr="00382353" w:rsidRDefault="001A3651" w:rsidP="001A3651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0C6D8E"/>
                          <w:szCs w:val="24"/>
                        </w:rPr>
                      </w:pPr>
                      <w:r w:rsidRPr="00382353">
                        <w:rPr>
                          <w:rFonts w:cs="Segoe UI"/>
                          <w:b/>
                          <w:bCs/>
                          <w:color w:val="0C6D8E"/>
                          <w:szCs w:val="24"/>
                        </w:rPr>
                        <w:t>OR</w:t>
                      </w:r>
                      <w:r w:rsidRPr="00382353">
                        <w:rPr>
                          <w:rFonts w:cs="Segoe UI"/>
                          <w:color w:val="0C6D8E"/>
                          <w:szCs w:val="24"/>
                        </w:rPr>
                        <w:t xml:space="preserve"> </w:t>
                      </w:r>
                      <w:r w:rsidR="00646D52">
                        <w:rPr>
                          <w:rFonts w:cs="Segoe UI"/>
                          <w:color w:val="0C6D8E"/>
                          <w:szCs w:val="24"/>
                        </w:rPr>
                        <w:t xml:space="preserve">you </w:t>
                      </w:r>
                      <w:r w:rsidRPr="00382353">
                        <w:rPr>
                          <w:rFonts w:cs="Segoe UI"/>
                          <w:color w:val="0C6D8E"/>
                          <w:szCs w:val="24"/>
                        </w:rPr>
                        <w:t>could use the description ‘Independent’.</w:t>
                      </w:r>
                    </w:p>
                    <w:p w14:paraId="7AE53E2A" w14:textId="77777777" w:rsidR="001A3651" w:rsidRPr="00382353" w:rsidRDefault="001A3651" w:rsidP="001A3651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0C6D8E"/>
                          <w:szCs w:val="24"/>
                        </w:rPr>
                      </w:pPr>
                    </w:p>
                    <w:p w14:paraId="478ED32F" w14:textId="7F4E293A" w:rsidR="001A3651" w:rsidRPr="00382353" w:rsidRDefault="001A3651" w:rsidP="001A3651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0C6D8E"/>
                          <w:szCs w:val="24"/>
                        </w:rPr>
                      </w:pPr>
                      <w:r w:rsidRPr="00382353">
                        <w:rPr>
                          <w:rFonts w:cs="Segoe UI"/>
                          <w:b/>
                          <w:bCs/>
                          <w:color w:val="0C6D8E"/>
                          <w:szCs w:val="24"/>
                        </w:rPr>
                        <w:t>OR</w:t>
                      </w:r>
                      <w:r w:rsidRPr="00382353">
                        <w:rPr>
                          <w:rFonts w:cs="Segoe UI"/>
                          <w:color w:val="0C6D8E"/>
                          <w:szCs w:val="24"/>
                        </w:rPr>
                        <w:t xml:space="preserve"> - for political party candidates, </w:t>
                      </w:r>
                      <w:r w:rsidR="00A54D7D">
                        <w:rPr>
                          <w:rFonts w:cs="Segoe UI"/>
                          <w:color w:val="0C6D8E"/>
                          <w:szCs w:val="24"/>
                        </w:rPr>
                        <w:t>you will</w:t>
                      </w:r>
                      <w:r w:rsidRPr="00382353">
                        <w:rPr>
                          <w:rFonts w:cs="Segoe UI"/>
                          <w:color w:val="0C6D8E"/>
                          <w:szCs w:val="24"/>
                        </w:rPr>
                        <w:t xml:space="preserve"> need to enter the registered party name or description as authorised by the party. This must be as registered with the </w:t>
                      </w:r>
                      <w:hyperlink r:id="rId18" w:history="1">
                        <w:r w:rsidRPr="00382353">
                          <w:rPr>
                            <w:rStyle w:val="Hyperlink"/>
                            <w:rFonts w:cs="Segoe UI"/>
                            <w:color w:val="0C6D8E"/>
                            <w:szCs w:val="24"/>
                          </w:rPr>
                          <w:t>Electoral Commission</w:t>
                        </w:r>
                      </w:hyperlink>
                      <w:r w:rsidRPr="00382353">
                        <w:rPr>
                          <w:rFonts w:cs="Segoe UI"/>
                          <w:color w:val="0C6D8E"/>
                          <w:szCs w:val="24"/>
                        </w:rPr>
                        <w:t xml:space="preserve">, and must match </w:t>
                      </w:r>
                      <w:r w:rsidRPr="00382353">
                        <w:rPr>
                          <w:rFonts w:cs="Segoe UI"/>
                          <w:b/>
                          <w:bCs/>
                          <w:color w:val="0C6D8E"/>
                          <w:szCs w:val="24"/>
                        </w:rPr>
                        <w:t>EXACTLY</w:t>
                      </w:r>
                      <w:r w:rsidRPr="00382353">
                        <w:rPr>
                          <w:rFonts w:cs="Segoe UI"/>
                          <w:color w:val="0C6D8E"/>
                          <w:szCs w:val="24"/>
                        </w:rPr>
                        <w:t xml:space="preserve"> with the description authorised on Form 2 – the Certificate of Authorisation. </w:t>
                      </w:r>
                    </w:p>
                    <w:p w14:paraId="4D488AB7" w14:textId="77777777" w:rsidR="001A3651" w:rsidRPr="00382353" w:rsidRDefault="001A3651" w:rsidP="001A3651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0C6D8E"/>
                          <w:sz w:val="20"/>
                          <w:szCs w:val="20"/>
                        </w:rPr>
                      </w:pPr>
                    </w:p>
                    <w:p w14:paraId="72FE63BF" w14:textId="28B55872" w:rsidR="001A3651" w:rsidRPr="00382353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382353">
                        <w:rPr>
                          <w:color w:val="0C6D8E"/>
                          <w:lang w:val="en-US"/>
                        </w:rPr>
                        <w:t xml:space="preserve">It is important to read </w:t>
                      </w:r>
                      <w:hyperlink r:id="rId19" w:history="1">
                        <w:r w:rsidRPr="00382353">
                          <w:rPr>
                            <w:rStyle w:val="Hyperlink"/>
                            <w:color w:val="0C6D8E"/>
                            <w:lang w:val="en-US"/>
                          </w:rPr>
                          <w:t>E</w:t>
                        </w:r>
                        <w:r w:rsidR="008B15FC">
                          <w:rPr>
                            <w:rStyle w:val="Hyperlink"/>
                            <w:color w:val="0C6D8E"/>
                            <w:lang w:val="en-US"/>
                          </w:rPr>
                          <w:t xml:space="preserve">lectoral </w:t>
                        </w:r>
                        <w:r w:rsidRPr="00382353">
                          <w:rPr>
                            <w:rStyle w:val="Hyperlink"/>
                            <w:color w:val="0C6D8E"/>
                            <w:lang w:val="en-US"/>
                          </w:rPr>
                          <w:t>C</w:t>
                        </w:r>
                        <w:r w:rsidR="008B15FC">
                          <w:rPr>
                            <w:rStyle w:val="Hyperlink"/>
                            <w:color w:val="0C6D8E"/>
                            <w:lang w:val="en-US"/>
                          </w:rPr>
                          <w:t>ommission</w:t>
                        </w:r>
                        <w:r w:rsidRPr="00382353">
                          <w:rPr>
                            <w:rStyle w:val="Hyperlink"/>
                            <w:color w:val="0C6D8E"/>
                            <w:lang w:val="en-US"/>
                          </w:rPr>
                          <w:t xml:space="preserve"> guidance</w:t>
                        </w:r>
                      </w:hyperlink>
                      <w:r w:rsidRPr="00382353">
                        <w:rPr>
                          <w:color w:val="0C6D8E"/>
                          <w:lang w:val="en-US"/>
                        </w:rPr>
                        <w:t xml:space="preserve"> if a </w:t>
                      </w:r>
                      <w:r>
                        <w:rPr>
                          <w:color w:val="0C6D8E"/>
                          <w:lang w:val="en-US"/>
                        </w:rPr>
                        <w:t>description</w:t>
                      </w:r>
                      <w:r w:rsidRPr="00382353">
                        <w:rPr>
                          <w:color w:val="0C6D8E"/>
                          <w:lang w:val="en-US"/>
                        </w:rPr>
                        <w:t xml:space="preserve"> is used.</w:t>
                      </w:r>
                    </w:p>
                    <w:p w14:paraId="24458B5A" w14:textId="77777777" w:rsidR="001A3651" w:rsidRPr="008025AA" w:rsidRDefault="001A3651" w:rsidP="001A3651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6D5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18D2050E" wp14:editId="76BCC28E">
                <wp:simplePos x="0" y="0"/>
                <wp:positionH relativeFrom="margin">
                  <wp:posOffset>2936240</wp:posOffset>
                </wp:positionH>
                <wp:positionV relativeFrom="paragraph">
                  <wp:posOffset>1164590</wp:posOffset>
                </wp:positionV>
                <wp:extent cx="3303270" cy="3897630"/>
                <wp:effectExtent l="19050" t="57150" r="11430" b="26670"/>
                <wp:wrapNone/>
                <wp:docPr id="115" name="Callout: Up Arrow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3270" cy="3897630"/>
                        </a:xfrm>
                        <a:prstGeom prst="upArrowCallout">
                          <a:avLst>
                            <a:gd name="adj1" fmla="val 2717"/>
                            <a:gd name="adj2" fmla="val 4554"/>
                            <a:gd name="adj3" fmla="val 25000"/>
                            <a:gd name="adj4" fmla="val 67667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FFC401" w14:textId="77777777" w:rsidR="001A3651" w:rsidRPr="00D52820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>This is optional.</w:t>
                            </w:r>
                          </w:p>
                          <w:p w14:paraId="610F18B4" w14:textId="06E93343" w:rsidR="001A3651" w:rsidRPr="00D52820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If </w:t>
                            </w:r>
                            <w:r w:rsidR="00646D52">
                              <w:rPr>
                                <w:color w:val="0C6D8E"/>
                                <w:lang w:val="en-US"/>
                              </w:rPr>
                              <w:t>your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 commonly known by a different name to </w:t>
                            </w:r>
                            <w:r w:rsidR="00646D52">
                              <w:rPr>
                                <w:color w:val="0C6D8E"/>
                                <w:lang w:val="en-US"/>
                              </w:rPr>
                              <w:t xml:space="preserve">your 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actual name, </w:t>
                            </w:r>
                            <w:r w:rsidR="00E46F4F">
                              <w:rPr>
                                <w:color w:val="0C6D8E"/>
                                <w:lang w:val="en-US"/>
                              </w:rPr>
                              <w:t>you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 should enter</w:t>
                            </w:r>
                            <w:r w:rsidR="00E46F4F">
                              <w:rPr>
                                <w:color w:val="0C6D8E"/>
                                <w:lang w:val="en-US"/>
                              </w:rPr>
                              <w:t xml:space="preserve"> it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 here. </w:t>
                            </w:r>
                          </w:p>
                          <w:p w14:paraId="1B339007" w14:textId="6BE5C88C" w:rsidR="001A3651" w:rsidRPr="00D52820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The commonly used name will appear on the ballot paper and the Statement of Persons Nominated instead of </w:t>
                            </w:r>
                            <w:r w:rsidR="00646D52">
                              <w:rPr>
                                <w:color w:val="0C6D8E"/>
                                <w:lang w:val="en-US"/>
                              </w:rPr>
                              <w:t>your</w:t>
                            </w: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 actual name.</w:t>
                            </w:r>
                          </w:p>
                          <w:p w14:paraId="58B6E633" w14:textId="2FA20597" w:rsidR="001A3651" w:rsidRPr="00D52820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It is important to read </w:t>
                            </w:r>
                            <w:hyperlink r:id="rId20" w:history="1">
                              <w:r w:rsidRPr="00D52820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E</w:t>
                              </w:r>
                              <w:r w:rsidR="008A7195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 xml:space="preserve">lectoral </w:t>
                              </w:r>
                              <w:r w:rsidR="008A7195" w:rsidRPr="00D52820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C</w:t>
                              </w:r>
                              <w:r w:rsidR="008A7195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ommission</w:t>
                              </w:r>
                              <w:r w:rsidRPr="00D52820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 xml:space="preserve"> guidance</w:t>
                              </w:r>
                            </w:hyperlink>
                            <w:r w:rsidRPr="00D52820">
                              <w:rPr>
                                <w:color w:val="0C6D8E"/>
                                <w:lang w:val="en-US"/>
                              </w:rPr>
                              <w:t xml:space="preserve"> if a commonly used name is used.</w:t>
                            </w:r>
                          </w:p>
                          <w:p w14:paraId="7BAA18BA" w14:textId="77777777" w:rsidR="001A3651" w:rsidRPr="008025AA" w:rsidRDefault="001A3651" w:rsidP="001A3651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2050E" id="Callout: Up Arrow 115" o:spid="_x0000_s1033" type="#_x0000_t79" style="position:absolute;left:0;text-align:left;margin-left:231.2pt;margin-top:91.7pt;width:260.1pt;height:306.9pt;z-index:251658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" adj="6984,9816,4577,10507" filled="f" strokecolor="#41719c" strokeweight="2.25pt">
                <v:textbox>
                  <w:txbxContent>
                    <w:p w14:paraId="1AFFC401" w14:textId="77777777" w:rsidR="001A3651" w:rsidRPr="00D52820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D52820">
                        <w:rPr>
                          <w:color w:val="0C6D8E"/>
                          <w:lang w:val="en-US"/>
                        </w:rPr>
                        <w:t>This is optional.</w:t>
                      </w:r>
                    </w:p>
                    <w:p w14:paraId="610F18B4" w14:textId="06E93343" w:rsidR="001A3651" w:rsidRPr="00D52820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D52820">
                        <w:rPr>
                          <w:color w:val="0C6D8E"/>
                          <w:lang w:val="en-US"/>
                        </w:rPr>
                        <w:t xml:space="preserve">If </w:t>
                      </w:r>
                      <w:r w:rsidR="00646D52">
                        <w:rPr>
                          <w:color w:val="0C6D8E"/>
                          <w:lang w:val="en-US"/>
                        </w:rPr>
                        <w:t>your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 xml:space="preserve"> commonly known by a different name to </w:t>
                      </w:r>
                      <w:r w:rsidR="00646D52">
                        <w:rPr>
                          <w:color w:val="0C6D8E"/>
                          <w:lang w:val="en-US"/>
                        </w:rPr>
                        <w:t xml:space="preserve">your 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 xml:space="preserve">actual name, </w:t>
                      </w:r>
                      <w:r w:rsidR="00E46F4F">
                        <w:rPr>
                          <w:color w:val="0C6D8E"/>
                          <w:lang w:val="en-US"/>
                        </w:rPr>
                        <w:t>you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 xml:space="preserve"> should enter</w:t>
                      </w:r>
                      <w:r w:rsidR="00E46F4F">
                        <w:rPr>
                          <w:color w:val="0C6D8E"/>
                          <w:lang w:val="en-US"/>
                        </w:rPr>
                        <w:t xml:space="preserve"> it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 xml:space="preserve"> here. </w:t>
                      </w:r>
                    </w:p>
                    <w:p w14:paraId="1B339007" w14:textId="6BE5C88C" w:rsidR="001A3651" w:rsidRPr="00D52820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D52820">
                        <w:rPr>
                          <w:color w:val="0C6D8E"/>
                          <w:lang w:val="en-US"/>
                        </w:rPr>
                        <w:t xml:space="preserve">The commonly used name will appear on the ballot paper and the Statement of Persons Nominated instead of </w:t>
                      </w:r>
                      <w:r w:rsidR="00646D52">
                        <w:rPr>
                          <w:color w:val="0C6D8E"/>
                          <w:lang w:val="en-US"/>
                        </w:rPr>
                        <w:t>your</w:t>
                      </w:r>
                      <w:r w:rsidRPr="00D52820">
                        <w:rPr>
                          <w:color w:val="0C6D8E"/>
                          <w:lang w:val="en-US"/>
                        </w:rPr>
                        <w:t xml:space="preserve"> actual name.</w:t>
                      </w:r>
                    </w:p>
                    <w:p w14:paraId="58B6E633" w14:textId="2FA20597" w:rsidR="001A3651" w:rsidRPr="00D52820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D52820">
                        <w:rPr>
                          <w:color w:val="0C6D8E"/>
                          <w:lang w:val="en-US"/>
                        </w:rPr>
                        <w:t xml:space="preserve">It is important to read </w:t>
                      </w:r>
                      <w:hyperlink r:id="rId21" w:history="1">
                        <w:r w:rsidRPr="00D52820">
                          <w:rPr>
                            <w:rStyle w:val="Hyperlink"/>
                            <w:color w:val="0C6D8E"/>
                            <w:lang w:val="en-US"/>
                          </w:rPr>
                          <w:t>E</w:t>
                        </w:r>
                        <w:r w:rsidR="008A7195">
                          <w:rPr>
                            <w:rStyle w:val="Hyperlink"/>
                            <w:color w:val="0C6D8E"/>
                            <w:lang w:val="en-US"/>
                          </w:rPr>
                          <w:t xml:space="preserve">lectoral </w:t>
                        </w:r>
                        <w:r w:rsidR="008A7195" w:rsidRPr="00D52820">
                          <w:rPr>
                            <w:rStyle w:val="Hyperlink"/>
                            <w:color w:val="0C6D8E"/>
                            <w:lang w:val="en-US"/>
                          </w:rPr>
                          <w:t>C</w:t>
                        </w:r>
                        <w:r w:rsidR="008A7195">
                          <w:rPr>
                            <w:rStyle w:val="Hyperlink"/>
                            <w:color w:val="0C6D8E"/>
                            <w:lang w:val="en-US"/>
                          </w:rPr>
                          <w:t>ommission</w:t>
                        </w:r>
                        <w:r w:rsidRPr="00D52820">
                          <w:rPr>
                            <w:rStyle w:val="Hyperlink"/>
                            <w:color w:val="0C6D8E"/>
                            <w:lang w:val="en-US"/>
                          </w:rPr>
                          <w:t xml:space="preserve"> guidance</w:t>
                        </w:r>
                      </w:hyperlink>
                      <w:r w:rsidRPr="00D52820">
                        <w:rPr>
                          <w:color w:val="0C6D8E"/>
                          <w:lang w:val="en-US"/>
                        </w:rPr>
                        <w:t xml:space="preserve"> if a commonly used name is used.</w:t>
                      </w:r>
                    </w:p>
                    <w:p w14:paraId="7BAA18BA" w14:textId="77777777" w:rsidR="001A3651" w:rsidRPr="008025AA" w:rsidRDefault="001A3651" w:rsidP="001A3651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A3651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1658286" behindDoc="0" locked="0" layoutInCell="1" allowOverlap="1" wp14:anchorId="31F8F060" wp14:editId="362A62C0">
                <wp:simplePos x="0" y="0"/>
                <wp:positionH relativeFrom="column">
                  <wp:posOffset>902970</wp:posOffset>
                </wp:positionH>
                <wp:positionV relativeFrom="paragraph">
                  <wp:posOffset>1691640</wp:posOffset>
                </wp:positionV>
                <wp:extent cx="342900" cy="76200"/>
                <wp:effectExtent l="76200" t="114300" r="95250" b="133350"/>
                <wp:wrapNone/>
                <wp:docPr id="22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42900" cy="762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08184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2" o:spid="_x0000_s1026" type="#_x0000_t75" style="position:absolute;margin-left:68.25pt;margin-top:127.85pt;width:32.65pt;height:16.7pt;z-index:251658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">
                <v:imagedata r:id="rId23" o:title=""/>
              </v:shape>
            </w:pict>
          </mc:Fallback>
        </mc:AlternateContent>
      </w:r>
      <w:r w:rsidR="001A3651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1658262" behindDoc="0" locked="0" layoutInCell="1" allowOverlap="1" wp14:anchorId="131B2B5B" wp14:editId="145B001A">
                <wp:simplePos x="0" y="0"/>
                <wp:positionH relativeFrom="column">
                  <wp:posOffset>1777365</wp:posOffset>
                </wp:positionH>
                <wp:positionV relativeFrom="paragraph">
                  <wp:posOffset>1373505</wp:posOffset>
                </wp:positionV>
                <wp:extent cx="256680" cy="29160"/>
                <wp:effectExtent l="76200" t="114300" r="86360" b="123825"/>
                <wp:wrapNone/>
                <wp:docPr id="113" name="Ink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256680" cy="2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408906" id="Ink 113" o:spid="_x0000_s1026" type="#_x0000_t75" style="position:absolute;margin-left:137.1pt;margin-top:102.75pt;width:25.85pt;height:13.1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">
                <v:imagedata r:id="rId25" o:title=""/>
              </v:shape>
            </w:pict>
          </mc:Fallback>
        </mc:AlternateContent>
      </w:r>
      <w:r w:rsidR="001A3651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1658261" behindDoc="0" locked="0" layoutInCell="1" allowOverlap="1" wp14:anchorId="021FA836" wp14:editId="1384CD07">
                <wp:simplePos x="0" y="0"/>
                <wp:positionH relativeFrom="column">
                  <wp:posOffset>1655445</wp:posOffset>
                </wp:positionH>
                <wp:positionV relativeFrom="paragraph">
                  <wp:posOffset>1035685</wp:posOffset>
                </wp:positionV>
                <wp:extent cx="256680" cy="360"/>
                <wp:effectExtent l="76200" t="114300" r="86360" b="133350"/>
                <wp:wrapNone/>
                <wp:docPr id="112" name="Ink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2566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4E024E" id="Ink 112" o:spid="_x0000_s1026" type="#_x0000_t75" style="position:absolute;margin-left:127.5pt;margin-top:75.9pt;width:25.85pt;height:11.4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">
                <v:imagedata r:id="rId27" o:title=""/>
              </v:shape>
            </w:pict>
          </mc:Fallback>
        </mc:AlternateContent>
      </w:r>
      <w:r w:rsidR="001A3651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1658260" behindDoc="0" locked="0" layoutInCell="1" allowOverlap="1" wp14:anchorId="68BA3BDE" wp14:editId="35FD9643">
                <wp:simplePos x="0" y="0"/>
                <wp:positionH relativeFrom="column">
                  <wp:posOffset>1084580</wp:posOffset>
                </wp:positionH>
                <wp:positionV relativeFrom="paragraph">
                  <wp:posOffset>843280</wp:posOffset>
                </wp:positionV>
                <wp:extent cx="203400" cy="18720"/>
                <wp:effectExtent l="76200" t="95250" r="101600" b="133985"/>
                <wp:wrapNone/>
                <wp:docPr id="110" name="Ink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20340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5C2005" id="Ink 110" o:spid="_x0000_s1026" type="#_x0000_t75" style="position:absolute;margin-left:82.6pt;margin-top:60.95pt;width:21.65pt;height:12.35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">
                <v:imagedata r:id="rId29" o:title=""/>
              </v:shape>
            </w:pict>
          </mc:Fallback>
        </mc:AlternateContent>
      </w:r>
      <w:r w:rsidR="001A3651" w:rsidRPr="005D577D">
        <w:rPr>
          <w:noProof/>
        </w:rPr>
        <w:drawing>
          <wp:inline distT="0" distB="0" distL="0" distR="0" wp14:anchorId="67A66BE1" wp14:editId="7685804F">
            <wp:extent cx="5414496" cy="201930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16308" cy="201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651">
        <w:br w:type="page"/>
      </w:r>
    </w:p>
    <w:p w14:paraId="008C52DA" w14:textId="77777777" w:rsidR="001A3651" w:rsidRPr="00DA62DD" w:rsidRDefault="001A3651" w:rsidP="001A3651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 w:rsidRPr="00DA62DD">
        <w:rPr>
          <w:rFonts w:ascii="Verdana" w:hAnsi="Verdana"/>
          <w:b/>
          <w:bCs/>
          <w:color w:val="2E748E"/>
          <w:sz w:val="28"/>
          <w:szCs w:val="28"/>
        </w:rPr>
        <w:lastRenderedPageBreak/>
        <w:t>Form 1 – Nomination paper (</w:t>
      </w:r>
      <w:r>
        <w:rPr>
          <w:rFonts w:ascii="Verdana" w:hAnsi="Verdana"/>
          <w:b/>
          <w:bCs/>
          <w:color w:val="2E748E"/>
          <w:sz w:val="28"/>
          <w:szCs w:val="28"/>
        </w:rPr>
        <w:t>consent and witness</w:t>
      </w:r>
      <w:r w:rsidRPr="00DA62DD">
        <w:rPr>
          <w:rFonts w:ascii="Verdana" w:hAnsi="Verdana"/>
          <w:b/>
          <w:bCs/>
          <w:color w:val="2E748E"/>
          <w:sz w:val="28"/>
          <w:szCs w:val="28"/>
        </w:rPr>
        <w:t>)</w:t>
      </w:r>
    </w:p>
    <w:p w14:paraId="225325E7" w14:textId="77777777" w:rsidR="001A3651" w:rsidRDefault="001A3651" w:rsidP="001A3651">
      <w:pPr>
        <w:jc w:val="center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7A985447" wp14:editId="65E37A14">
                <wp:simplePos x="0" y="0"/>
                <wp:positionH relativeFrom="column">
                  <wp:posOffset>-755650</wp:posOffset>
                </wp:positionH>
                <wp:positionV relativeFrom="paragraph">
                  <wp:posOffset>409575</wp:posOffset>
                </wp:positionV>
                <wp:extent cx="1924050" cy="5695950"/>
                <wp:effectExtent l="19050" t="19050" r="19050" b="19050"/>
                <wp:wrapNone/>
                <wp:docPr id="31" name="Callout: Right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5695950"/>
                        </a:xfrm>
                        <a:prstGeom prst="rightArrowCallout">
                          <a:avLst>
                            <a:gd name="adj1" fmla="val 14937"/>
                            <a:gd name="adj2" fmla="val 19969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838E7B" w14:textId="17F57B9D" w:rsidR="001A3651" w:rsidRDefault="00333DB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You</w:t>
                            </w:r>
                            <w:r w:rsidR="001A3651" w:rsidRPr="00965438">
                              <w:rPr>
                                <w:color w:val="0C6D8E"/>
                                <w:lang w:val="en-US"/>
                              </w:rPr>
                              <w:t xml:space="preserve"> must strike through any qualification that does not apply, leaving at least one not struck through.</w:t>
                            </w:r>
                          </w:p>
                          <w:p w14:paraId="1CFDE8B7" w14:textId="5F12B6CA" w:rsidR="001A3651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965438">
                              <w:rPr>
                                <w:color w:val="0C6D8E"/>
                                <w:lang w:val="en-US"/>
                              </w:rPr>
                              <w:t>The qualificatio</w:t>
                            </w:r>
                            <w:r w:rsidR="00D12C6E">
                              <w:rPr>
                                <w:color w:val="0C6D8E"/>
                                <w:lang w:val="en-US"/>
                              </w:rPr>
                              <w:t>n</w:t>
                            </w:r>
                            <w:r w:rsidRPr="00965438">
                              <w:rPr>
                                <w:color w:val="0C6D8E"/>
                                <w:lang w:val="en-US"/>
                              </w:rPr>
                              <w:t xml:space="preserve">s which apply must match the information given in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the Home Address form.</w:t>
                            </w:r>
                          </w:p>
                          <w:p w14:paraId="53D57AC3" w14:textId="77777777" w:rsidR="001A3651" w:rsidRPr="00965438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If qualification (a) applies, the electoral number must be given</w:t>
                            </w:r>
                          </w:p>
                          <w:p w14:paraId="3FD37337" w14:textId="77777777" w:rsidR="001A3651" w:rsidRPr="00965438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  <w:p w14:paraId="2DF7DFCC" w14:textId="77777777" w:rsidR="001A3651" w:rsidRDefault="001A3651" w:rsidP="001A36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85447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Callout: Right Arrow 31" o:spid="_x0000_s1034" type="#_x0000_t78" style="position:absolute;left:0;text-align:left;margin-left:-59.5pt;margin-top:32.25pt;width:151.5pt;height:448.5pt;z-index:25165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" adj="14035,9343,16200,10255" filled="f" strokecolor="#41719c" strokeweight="2.25pt">
                <v:textbox>
                  <w:txbxContent>
                    <w:p w14:paraId="47838E7B" w14:textId="17F57B9D" w:rsidR="001A3651" w:rsidRDefault="00333DB1" w:rsidP="001A3651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You</w:t>
                      </w:r>
                      <w:r w:rsidR="001A3651" w:rsidRPr="00965438">
                        <w:rPr>
                          <w:color w:val="0C6D8E"/>
                          <w:lang w:val="en-US"/>
                        </w:rPr>
                        <w:t xml:space="preserve"> must strike through any qualification that does not apply, leaving at least one not struck through.</w:t>
                      </w:r>
                    </w:p>
                    <w:p w14:paraId="1CFDE8B7" w14:textId="5F12B6CA" w:rsidR="001A3651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965438">
                        <w:rPr>
                          <w:color w:val="0C6D8E"/>
                          <w:lang w:val="en-US"/>
                        </w:rPr>
                        <w:t>The qualificatio</w:t>
                      </w:r>
                      <w:r w:rsidR="00D12C6E">
                        <w:rPr>
                          <w:color w:val="0C6D8E"/>
                          <w:lang w:val="en-US"/>
                        </w:rPr>
                        <w:t>n</w:t>
                      </w:r>
                      <w:r w:rsidRPr="00965438">
                        <w:rPr>
                          <w:color w:val="0C6D8E"/>
                          <w:lang w:val="en-US"/>
                        </w:rPr>
                        <w:t xml:space="preserve">s which apply must match the information given in </w:t>
                      </w:r>
                      <w:r>
                        <w:rPr>
                          <w:color w:val="0C6D8E"/>
                          <w:lang w:val="en-US"/>
                        </w:rPr>
                        <w:t>the Home Address form.</w:t>
                      </w:r>
                    </w:p>
                    <w:p w14:paraId="53D57AC3" w14:textId="77777777" w:rsidR="001A3651" w:rsidRPr="00965438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If qualification (a) applies, the electoral number must be given</w:t>
                      </w:r>
                    </w:p>
                    <w:p w14:paraId="3FD37337" w14:textId="77777777" w:rsidR="001A3651" w:rsidRPr="00965438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</w:p>
                    <w:p w14:paraId="2DF7DFCC" w14:textId="77777777" w:rsidR="001A3651" w:rsidRDefault="001A3651" w:rsidP="001A36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AE1C4F1" w14:textId="77777777" w:rsidR="001A3651" w:rsidRDefault="001A3651" w:rsidP="001A3651">
      <w:pPr>
        <w:jc w:val="center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5551D925" wp14:editId="40044EE3">
                <wp:simplePos x="0" y="0"/>
                <wp:positionH relativeFrom="column">
                  <wp:posOffset>935990</wp:posOffset>
                </wp:positionH>
                <wp:positionV relativeFrom="paragraph">
                  <wp:posOffset>570865</wp:posOffset>
                </wp:positionV>
                <wp:extent cx="544830" cy="53340"/>
                <wp:effectExtent l="0" t="0" r="7620" b="381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53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8D078" id="Rectangle 17" o:spid="_x0000_s1026" style="position:absolute;margin-left:73.7pt;margin-top:44.95pt;width:42.9pt;height:4.2pt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" fillcolor="window" stroked="f" strokeweight="2.25pt"/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00532A45" wp14:editId="11893757">
                <wp:simplePos x="0" y="0"/>
                <wp:positionH relativeFrom="column">
                  <wp:posOffset>1621790</wp:posOffset>
                </wp:positionH>
                <wp:positionV relativeFrom="paragraph">
                  <wp:posOffset>342265</wp:posOffset>
                </wp:positionV>
                <wp:extent cx="544830" cy="45719"/>
                <wp:effectExtent l="0" t="0" r="762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457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95E24" id="Rectangle 16" o:spid="_x0000_s1026" style="position:absolute;margin-left:127.7pt;margin-top:26.95pt;width:42.9pt;height:3.6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" fillcolor="window" stroked="f" strokeweight="2.25pt"/>
            </w:pict>
          </mc:Fallback>
        </mc:AlternateContent>
      </w:r>
      <w:r w:rsidRPr="004F7E15">
        <w:rPr>
          <w:noProof/>
        </w:rPr>
        <w:drawing>
          <wp:inline distT="0" distB="0" distL="0" distR="0" wp14:anchorId="581CC6C4" wp14:editId="63024452">
            <wp:extent cx="4292600" cy="2827789"/>
            <wp:effectExtent l="0" t="0" r="0" b="0"/>
            <wp:docPr id="30" name="Picture 30" descr="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, email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00822" cy="283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D3577" w14:textId="77777777" w:rsidR="001A3651" w:rsidRDefault="001A3651" w:rsidP="001A3651">
      <w:pPr>
        <w:spacing w:after="160" w:line="259" w:lineRule="auto"/>
        <w:jc w:val="center"/>
        <w:rPr>
          <w:b/>
          <w:color w:val="0C6D8E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03D827" wp14:editId="5A2C7E14">
                <wp:simplePos x="0" y="0"/>
                <wp:positionH relativeFrom="column">
                  <wp:posOffset>665480</wp:posOffset>
                </wp:positionH>
                <wp:positionV relativeFrom="paragraph">
                  <wp:posOffset>3637280</wp:posOffset>
                </wp:positionV>
                <wp:extent cx="4337050" cy="1230630"/>
                <wp:effectExtent l="19050" t="19050" r="25400" b="2667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050" cy="123063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514E48" w14:textId="7782C35F" w:rsidR="001A3651" w:rsidRPr="005929E0" w:rsidRDefault="001A3651" w:rsidP="00333DB1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5929E0">
                              <w:rPr>
                                <w:color w:val="000000" w:themeColor="text1"/>
                                <w:lang w:val="en-US"/>
                              </w:rPr>
                              <w:t>There are no restrictions on who can be a witness, but the same person will need to witness the Home Address form.</w:t>
                            </w:r>
                          </w:p>
                          <w:p w14:paraId="5F34EA55" w14:textId="0DCDF992" w:rsidR="001A3651" w:rsidRPr="00C874D0" w:rsidRDefault="001A3651" w:rsidP="00333DB1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For further information see the </w:t>
                            </w:r>
                            <w:hyperlink r:id="rId32" w:history="1">
                              <w:r w:rsidRPr="00C874D0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>E</w:t>
                              </w:r>
                              <w:r w:rsidR="008038B1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 xml:space="preserve">lectoral </w:t>
                              </w:r>
                              <w:r w:rsidRPr="00C874D0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>C</w:t>
                              </w:r>
                              <w:r w:rsidR="008038B1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>ommission</w:t>
                              </w:r>
                              <w:r w:rsidRPr="00C874D0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 xml:space="preserve"> guidance</w:t>
                              </w:r>
                            </w:hyperlink>
                            <w:r>
                              <w:rPr>
                                <w:rStyle w:val="Hyperlink"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0C0EB857" w14:textId="77777777" w:rsidR="001A3651" w:rsidRPr="008472DC" w:rsidRDefault="001A3651" w:rsidP="001A3651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2BC2A5F1" w14:textId="77777777" w:rsidR="001A3651" w:rsidRDefault="001A3651" w:rsidP="001A36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3D827" id="Rectangle 21" o:spid="_x0000_s1035" style="position:absolute;left:0;text-align:left;margin-left:52.4pt;margin-top:286.4pt;width:341.5pt;height:9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" filled="f" strokecolor="windowText" strokeweight="2.25pt">
                <v:textbox>
                  <w:txbxContent>
                    <w:p w14:paraId="19514E48" w14:textId="7782C35F" w:rsidR="001A3651" w:rsidRPr="005929E0" w:rsidRDefault="001A3651" w:rsidP="00333DB1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5929E0">
                        <w:rPr>
                          <w:color w:val="000000" w:themeColor="text1"/>
                          <w:lang w:val="en-US"/>
                        </w:rPr>
                        <w:t>There are no restrictions on who can be a witness, but the same person will need to witness the Home Address form.</w:t>
                      </w:r>
                    </w:p>
                    <w:p w14:paraId="5F34EA55" w14:textId="0DCDF992" w:rsidR="001A3651" w:rsidRPr="00C874D0" w:rsidRDefault="001A3651" w:rsidP="00333DB1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For further information see the </w:t>
                      </w:r>
                      <w:hyperlink r:id="rId33" w:history="1">
                        <w:r w:rsidRPr="00C874D0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>E</w:t>
                        </w:r>
                        <w:r w:rsidR="008038B1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 xml:space="preserve">lectoral </w:t>
                        </w:r>
                        <w:r w:rsidRPr="00C874D0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>C</w:t>
                        </w:r>
                        <w:r w:rsidR="008038B1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>ommission</w:t>
                        </w:r>
                        <w:r w:rsidRPr="00C874D0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 xml:space="preserve"> guidance</w:t>
                        </w:r>
                      </w:hyperlink>
                      <w:r>
                        <w:rPr>
                          <w:rStyle w:val="Hyperlink"/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0C0EB857" w14:textId="77777777" w:rsidR="001A3651" w:rsidRPr="008472DC" w:rsidRDefault="001A3651" w:rsidP="001A3651">
                      <w:pPr>
                        <w:rPr>
                          <w:color w:val="FF0000"/>
                          <w:lang w:val="en-US"/>
                        </w:rPr>
                      </w:pPr>
                    </w:p>
                    <w:p w14:paraId="2BC2A5F1" w14:textId="77777777" w:rsidR="001A3651" w:rsidRDefault="001A3651" w:rsidP="001A365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2A169C85" wp14:editId="407F6B2A">
                <wp:simplePos x="0" y="0"/>
                <wp:positionH relativeFrom="page">
                  <wp:posOffset>5129530</wp:posOffset>
                </wp:positionH>
                <wp:positionV relativeFrom="paragraph">
                  <wp:posOffset>1454150</wp:posOffset>
                </wp:positionV>
                <wp:extent cx="2301240" cy="1619250"/>
                <wp:effectExtent l="57150" t="19050" r="22860" b="19050"/>
                <wp:wrapNone/>
                <wp:docPr id="32" name="Callout: Left Arrow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1619250"/>
                        </a:xfrm>
                        <a:prstGeom prst="leftArrowCallout">
                          <a:avLst>
                            <a:gd name="adj1" fmla="val 5170"/>
                            <a:gd name="adj2" fmla="val 8410"/>
                            <a:gd name="adj3" fmla="val 39794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4472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64DB33" w14:textId="39B17D2D" w:rsidR="001A3651" w:rsidRPr="00007502" w:rsidRDefault="00333DB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You</w:t>
                            </w:r>
                            <w:r w:rsidR="001A3651" w:rsidRPr="00007502">
                              <w:rPr>
                                <w:color w:val="0C6D8E"/>
                                <w:lang w:val="en-US"/>
                              </w:rPr>
                              <w:t xml:space="preserve"> must sign here, and the date should not be earlier than 1 month before the deadline for nominations.</w:t>
                            </w:r>
                          </w:p>
                          <w:p w14:paraId="693A2CC2" w14:textId="77777777" w:rsidR="001A3651" w:rsidRPr="00BD1280" w:rsidRDefault="001A3651" w:rsidP="001A3651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69C85" id="Callout: Left Arrow 32" o:spid="_x0000_s1036" type="#_x0000_t77" style="position:absolute;left:0;text-align:left;margin-left:403.9pt;margin-top:114.5pt;width:181.2pt;height:127.5pt;z-index:25165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" adj="7565,8983,6048,10242" filled="f" strokecolor="#44728e" strokeweight="2.25pt">
                <v:textbox>
                  <w:txbxContent>
                    <w:p w14:paraId="6564DB33" w14:textId="39B17D2D" w:rsidR="001A3651" w:rsidRPr="00007502" w:rsidRDefault="00333DB1" w:rsidP="001A3651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You</w:t>
                      </w:r>
                      <w:r w:rsidR="001A3651" w:rsidRPr="00007502">
                        <w:rPr>
                          <w:color w:val="0C6D8E"/>
                          <w:lang w:val="en-US"/>
                        </w:rPr>
                        <w:t xml:space="preserve"> must sign here, and the date should not be earlier than 1 month before the deadline for nominations.</w:t>
                      </w:r>
                    </w:p>
                    <w:p w14:paraId="693A2CC2" w14:textId="77777777" w:rsidR="001A3651" w:rsidRPr="00BD1280" w:rsidRDefault="001A3651" w:rsidP="001A3651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40A7D">
        <w:rPr>
          <w:b/>
          <w:noProof/>
          <w:color w:val="0C6D8E"/>
          <w:sz w:val="28"/>
          <w:szCs w:val="28"/>
        </w:rPr>
        <w:drawing>
          <wp:inline distT="0" distB="0" distL="0" distR="0" wp14:anchorId="733F03B8" wp14:editId="537EA566">
            <wp:extent cx="4241800" cy="3543882"/>
            <wp:effectExtent l="0" t="0" r="6350" b="0"/>
            <wp:docPr id="26" name="Picture 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57254" cy="355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C6D8E"/>
          <w:sz w:val="28"/>
          <w:szCs w:val="28"/>
        </w:rPr>
        <w:br w:type="page"/>
      </w:r>
    </w:p>
    <w:p w14:paraId="17090BA5" w14:textId="77777777" w:rsidR="001A3651" w:rsidRPr="00972E0C" w:rsidRDefault="001A3651" w:rsidP="001A3651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 w:rsidRPr="00972E0C">
        <w:rPr>
          <w:rFonts w:ascii="Verdana" w:hAnsi="Verdana"/>
          <w:b/>
          <w:bCs/>
          <w:color w:val="2E748E"/>
          <w:sz w:val="28"/>
          <w:szCs w:val="28"/>
        </w:rPr>
        <w:lastRenderedPageBreak/>
        <w:t>Home address form (header)</w:t>
      </w:r>
    </w:p>
    <w:p w14:paraId="511084B1" w14:textId="77777777" w:rsidR="001A3651" w:rsidRDefault="001A3651" w:rsidP="001A3651">
      <w:r>
        <w:rPr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3C9C2820" wp14:editId="4DBC26F2">
                <wp:simplePos x="0" y="0"/>
                <wp:positionH relativeFrom="margin">
                  <wp:posOffset>2921000</wp:posOffset>
                </wp:positionH>
                <wp:positionV relativeFrom="paragraph">
                  <wp:posOffset>241935</wp:posOffset>
                </wp:positionV>
                <wp:extent cx="2775585" cy="1428750"/>
                <wp:effectExtent l="19050" t="19050" r="24765" b="57150"/>
                <wp:wrapNone/>
                <wp:docPr id="15" name="Callout: 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585" cy="1428750"/>
                        </a:xfrm>
                        <a:prstGeom prst="downArrowCallout">
                          <a:avLst>
                            <a:gd name="adj1" fmla="val 5427"/>
                            <a:gd name="adj2" fmla="val 8882"/>
                            <a:gd name="adj3" fmla="val 25000"/>
                            <a:gd name="adj4" fmla="val 48135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D40AA1" w14:textId="45315511" w:rsidR="001A3651" w:rsidRPr="00D52820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This section </w:t>
                            </w:r>
                            <w:r w:rsidR="00333DB1">
                              <w:rPr>
                                <w:color w:val="0C6D8E"/>
                                <w:lang w:val="en-US"/>
                              </w:rPr>
                              <w:t>will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 be completed by </w:t>
                            </w:r>
                            <w:r w:rsidR="00333DB1">
                              <w:rPr>
                                <w:color w:val="0C6D8E"/>
                                <w:lang w:val="en-US"/>
                              </w:rPr>
                              <w:t>election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 staff when the form is </w:t>
                            </w:r>
                            <w:r w:rsidRPr="0000559B">
                              <w:rPr>
                                <w:b/>
                                <w:bCs/>
                                <w:color w:val="0C6D8E"/>
                                <w:lang w:val="en-US"/>
                              </w:rPr>
                              <w:t>formally submitted</w:t>
                            </w:r>
                            <w:r>
                              <w:rPr>
                                <w:b/>
                                <w:bCs/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1CA8C1DE" w14:textId="77777777" w:rsidR="001A3651" w:rsidRPr="001948F4" w:rsidRDefault="001A3651" w:rsidP="001A365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C2820" id="Callout: Down Arrow 15" o:spid="_x0000_s1037" type="#_x0000_t80" style="position:absolute;margin-left:230pt;margin-top:19.05pt;width:218.55pt;height:112.5pt;z-index:2516582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" adj="10397,9812,16200,10498" filled="f" strokecolor="#41719c" strokeweight="2.25pt">
                <v:textbox>
                  <w:txbxContent>
                    <w:p w14:paraId="77D40AA1" w14:textId="45315511" w:rsidR="001A3651" w:rsidRPr="00D52820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 xml:space="preserve">This section </w:t>
                      </w:r>
                      <w:r w:rsidR="00333DB1">
                        <w:rPr>
                          <w:color w:val="0C6D8E"/>
                          <w:lang w:val="en-US"/>
                        </w:rPr>
                        <w:t>will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 be completed by </w:t>
                      </w:r>
                      <w:r w:rsidR="00333DB1">
                        <w:rPr>
                          <w:color w:val="0C6D8E"/>
                          <w:lang w:val="en-US"/>
                        </w:rPr>
                        <w:t>election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 staff when the form is </w:t>
                      </w:r>
                      <w:r w:rsidRPr="0000559B">
                        <w:rPr>
                          <w:b/>
                          <w:bCs/>
                          <w:color w:val="0C6D8E"/>
                          <w:lang w:val="en-US"/>
                        </w:rPr>
                        <w:t>formally submitted</w:t>
                      </w:r>
                      <w:r>
                        <w:rPr>
                          <w:b/>
                          <w:bCs/>
                          <w:color w:val="0C6D8E"/>
                          <w:lang w:val="en-US"/>
                        </w:rPr>
                        <w:t>.</w:t>
                      </w:r>
                    </w:p>
                    <w:p w14:paraId="1CA8C1DE" w14:textId="77777777" w:rsidR="001A3651" w:rsidRPr="001948F4" w:rsidRDefault="001A3651" w:rsidP="001A3651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BF6CA5" w14:textId="77777777" w:rsidR="001A3651" w:rsidRDefault="001A3651" w:rsidP="001A3651"/>
    <w:p w14:paraId="27B7B076" w14:textId="77777777" w:rsidR="001A3651" w:rsidRDefault="001A3651" w:rsidP="001A3651"/>
    <w:p w14:paraId="4CF97363" w14:textId="77777777" w:rsidR="001A3651" w:rsidRDefault="001A3651" w:rsidP="001A3651"/>
    <w:p w14:paraId="18CC899D" w14:textId="77777777" w:rsidR="001A3651" w:rsidRDefault="001A3651" w:rsidP="001A3651">
      <w:pPr>
        <w:jc w:val="center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462EEB27" wp14:editId="11001DD3">
                <wp:simplePos x="0" y="0"/>
                <wp:positionH relativeFrom="column">
                  <wp:posOffset>4441190</wp:posOffset>
                </wp:positionH>
                <wp:positionV relativeFrom="paragraph">
                  <wp:posOffset>1790700</wp:posOffset>
                </wp:positionV>
                <wp:extent cx="708660" cy="76200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22F5D" id="Rectangle 19" o:spid="_x0000_s1026" style="position:absolute;margin-left:349.7pt;margin-top:141pt;width:55.8pt;height:6pt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" fillcolor="window" stroked="f" strokeweight="2.25pt"/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4C84D549" wp14:editId="1EF71CC0">
                <wp:simplePos x="0" y="0"/>
                <wp:positionH relativeFrom="column">
                  <wp:posOffset>1507490</wp:posOffset>
                </wp:positionH>
                <wp:positionV relativeFrom="paragraph">
                  <wp:posOffset>1417320</wp:posOffset>
                </wp:positionV>
                <wp:extent cx="544830" cy="45720"/>
                <wp:effectExtent l="0" t="0" r="762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45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DA2BF" id="Rectangle 18" o:spid="_x0000_s1026" style="position:absolute;margin-left:118.7pt;margin-top:111.6pt;width:42.9pt;height:3.6pt;z-index:251658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" fillcolor="window" stroked="f" strokeweight="2.25pt"/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0916B351" wp14:editId="46E9DB6E">
                <wp:simplePos x="0" y="0"/>
                <wp:positionH relativeFrom="margin">
                  <wp:posOffset>4425950</wp:posOffset>
                </wp:positionH>
                <wp:positionV relativeFrom="paragraph">
                  <wp:posOffset>2126615</wp:posOffset>
                </wp:positionV>
                <wp:extent cx="1419225" cy="1628775"/>
                <wp:effectExtent l="19050" t="38100" r="28575" b="28575"/>
                <wp:wrapNone/>
                <wp:docPr id="125" name="Callout: Up Arrow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1628775"/>
                        </a:xfrm>
                        <a:prstGeom prst="upArrowCallout">
                          <a:avLst>
                            <a:gd name="adj1" fmla="val 12114"/>
                            <a:gd name="adj2" fmla="val 21242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223366" w14:textId="03BB8EFF" w:rsidR="001A3651" w:rsidRPr="00244EC6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244EC6">
                              <w:rPr>
                                <w:color w:val="0C6D8E"/>
                                <w:lang w:val="en-US"/>
                              </w:rPr>
                              <w:t xml:space="preserve">It has not been pre-printed; the date of the election should be </w:t>
                            </w:r>
                            <w:r w:rsidR="00FF07F0">
                              <w:rPr>
                                <w:color w:val="0C6D8E"/>
                                <w:lang w:val="en-US"/>
                              </w:rPr>
                              <w:t>added here</w:t>
                            </w:r>
                            <w:r w:rsidRPr="00244EC6"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6B351" id="Callout: Up Arrow 125" o:spid="_x0000_s1038" type="#_x0000_t79" style="position:absolute;left:0;text-align:left;margin-left:348.5pt;margin-top:167.45pt;width:111.75pt;height:128.25pt;z-index:2516582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" adj="7565,6212,4705,9492" filled="f" strokecolor="#41719c" strokeweight="2.25pt">
                <v:textbox>
                  <w:txbxContent>
                    <w:p w14:paraId="11223366" w14:textId="03BB8EFF" w:rsidR="001A3651" w:rsidRPr="00244EC6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244EC6">
                        <w:rPr>
                          <w:color w:val="0C6D8E"/>
                          <w:lang w:val="en-US"/>
                        </w:rPr>
                        <w:t xml:space="preserve">It has not been pre-printed; the date of the election should be </w:t>
                      </w:r>
                      <w:r w:rsidR="00FF07F0">
                        <w:rPr>
                          <w:color w:val="0C6D8E"/>
                          <w:lang w:val="en-US"/>
                        </w:rPr>
                        <w:t>added here</w:t>
                      </w:r>
                      <w:r w:rsidRPr="00244EC6"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1493DCDC" wp14:editId="078CABDB">
                <wp:simplePos x="0" y="0"/>
                <wp:positionH relativeFrom="margin">
                  <wp:posOffset>2557780</wp:posOffset>
                </wp:positionH>
                <wp:positionV relativeFrom="paragraph">
                  <wp:posOffset>1700530</wp:posOffset>
                </wp:positionV>
                <wp:extent cx="1611630" cy="3661410"/>
                <wp:effectExtent l="19050" t="57150" r="26670" b="15240"/>
                <wp:wrapNone/>
                <wp:docPr id="124" name="Callout: Up Arrow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1630" cy="3661410"/>
                        </a:xfrm>
                        <a:prstGeom prst="upArrowCallout">
                          <a:avLst>
                            <a:gd name="adj1" fmla="val 10561"/>
                            <a:gd name="adj2" fmla="val 10561"/>
                            <a:gd name="adj3" fmla="val 25000"/>
                            <a:gd name="adj4" fmla="val 69312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1A8A0C" w14:textId="3BFD2C5B" w:rsidR="001A3651" w:rsidRPr="00EB6083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The name of the council should be </w:t>
                            </w:r>
                            <w:r w:rsidR="00FF07F0">
                              <w:rPr>
                                <w:color w:val="0C6D8E"/>
                                <w:lang w:val="en-US"/>
                              </w:rPr>
                              <w:t>added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 here.  </w:t>
                            </w:r>
                          </w:p>
                          <w:p w14:paraId="7D21772F" w14:textId="6AB1D313" w:rsidR="0034335D" w:rsidRPr="00EB6083" w:rsidRDefault="0034335D" w:rsidP="0034335D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E.g., if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your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 standing for a ward </w:t>
                            </w:r>
                            <w:r w:rsidR="000A59C8">
                              <w:rPr>
                                <w:color w:val="0C6D8E"/>
                                <w:lang w:val="en-US"/>
                              </w:rPr>
                              <w:t xml:space="preserve">in the </w:t>
                            </w:r>
                            <w:r w:rsidR="000A59C8">
                              <w:rPr>
                                <w:color w:val="FF0000"/>
                                <w:lang w:val="en-US"/>
                              </w:rPr>
                              <w:t>City of Edinburgh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, </w:t>
                            </w:r>
                            <w:r w:rsidR="000A59C8">
                              <w:rPr>
                                <w:color w:val="0C6D8E"/>
                                <w:lang w:val="en-US"/>
                              </w:rPr>
                              <w:t xml:space="preserve">City of Edinburgh Council </w:t>
                            </w:r>
                            <w:r w:rsidRPr="00EB6083">
                              <w:rPr>
                                <w:color w:val="0C6D8E"/>
                                <w:lang w:val="en-US"/>
                              </w:rPr>
                              <w:t xml:space="preserve">’ should be added here. </w:t>
                            </w:r>
                          </w:p>
                          <w:p w14:paraId="5D2EDED3" w14:textId="027FD52B" w:rsidR="001A3651" w:rsidRPr="00EB6083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  <w:p w14:paraId="6A273724" w14:textId="77777777" w:rsidR="001A3651" w:rsidRPr="008025AA" w:rsidRDefault="001A3651" w:rsidP="001A3651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3DCDC" id="Callout: Up Arrow 124" o:spid="_x0000_s1039" type="#_x0000_t79" style="position:absolute;left:0;text-align:left;margin-left:201.4pt;margin-top:133.9pt;width:126.9pt;height:288.3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" adj="6629,8519,2377,9659" filled="f" strokecolor="#41719c" strokeweight="2.25pt">
                <v:textbox>
                  <w:txbxContent>
                    <w:p w14:paraId="681A8A0C" w14:textId="3BFD2C5B" w:rsidR="001A3651" w:rsidRPr="00EB6083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EB6083">
                        <w:rPr>
                          <w:color w:val="0C6D8E"/>
                          <w:lang w:val="en-US"/>
                        </w:rPr>
                        <w:t xml:space="preserve">The name of the council should be </w:t>
                      </w:r>
                      <w:r w:rsidR="00FF07F0">
                        <w:rPr>
                          <w:color w:val="0C6D8E"/>
                          <w:lang w:val="en-US"/>
                        </w:rPr>
                        <w:t>added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 xml:space="preserve"> here.  </w:t>
                      </w:r>
                    </w:p>
                    <w:p w14:paraId="7D21772F" w14:textId="6AB1D313" w:rsidR="0034335D" w:rsidRPr="00EB6083" w:rsidRDefault="0034335D" w:rsidP="0034335D">
                      <w:pPr>
                        <w:rPr>
                          <w:color w:val="0C6D8E"/>
                          <w:lang w:val="en-US"/>
                        </w:rPr>
                      </w:pPr>
                      <w:r w:rsidRPr="00EB6083">
                        <w:rPr>
                          <w:color w:val="0C6D8E"/>
                          <w:lang w:val="en-US"/>
                        </w:rPr>
                        <w:t xml:space="preserve">E.g., if </w:t>
                      </w:r>
                      <w:r>
                        <w:rPr>
                          <w:color w:val="0C6D8E"/>
                          <w:lang w:val="en-US"/>
                        </w:rPr>
                        <w:t>your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 xml:space="preserve"> standing for a ward </w:t>
                      </w:r>
                      <w:r w:rsidR="000A59C8">
                        <w:rPr>
                          <w:color w:val="0C6D8E"/>
                          <w:lang w:val="en-US"/>
                        </w:rPr>
                        <w:t xml:space="preserve">in the </w:t>
                      </w:r>
                      <w:r w:rsidR="000A59C8">
                        <w:rPr>
                          <w:color w:val="FF0000"/>
                          <w:lang w:val="en-US"/>
                        </w:rPr>
                        <w:t>City of Edinburgh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 xml:space="preserve">, </w:t>
                      </w:r>
                      <w:r w:rsidR="000A59C8">
                        <w:rPr>
                          <w:color w:val="0C6D8E"/>
                          <w:lang w:val="en-US"/>
                        </w:rPr>
                        <w:t xml:space="preserve">City of Edinburgh Council </w:t>
                      </w:r>
                      <w:r w:rsidRPr="00EB6083">
                        <w:rPr>
                          <w:color w:val="0C6D8E"/>
                          <w:lang w:val="en-US"/>
                        </w:rPr>
                        <w:t xml:space="preserve">’ should be added here. </w:t>
                      </w:r>
                    </w:p>
                    <w:p w14:paraId="5D2EDED3" w14:textId="027FD52B" w:rsidR="001A3651" w:rsidRPr="00EB6083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</w:p>
                    <w:p w14:paraId="6A273724" w14:textId="77777777" w:rsidR="001A3651" w:rsidRPr="008025AA" w:rsidRDefault="001A3651" w:rsidP="001A3651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3AA9B26C" wp14:editId="1B2EA61D">
                <wp:simplePos x="0" y="0"/>
                <wp:positionH relativeFrom="margin">
                  <wp:posOffset>30480</wp:posOffset>
                </wp:positionH>
                <wp:positionV relativeFrom="paragraph">
                  <wp:posOffset>1394460</wp:posOffset>
                </wp:positionV>
                <wp:extent cx="1131570" cy="2903220"/>
                <wp:effectExtent l="19050" t="38100" r="11430" b="11430"/>
                <wp:wrapNone/>
                <wp:docPr id="123" name="Callout: Up Arrow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570" cy="2903220"/>
                        </a:xfrm>
                        <a:prstGeom prst="up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51852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7B4EE5" w14:textId="3432F9FA" w:rsidR="001A3651" w:rsidRPr="008025AA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8025AA">
                              <w:rPr>
                                <w:color w:val="0C6D8E"/>
                                <w:lang w:val="en-US"/>
                              </w:rPr>
                              <w:t xml:space="preserve">The ward in which </w:t>
                            </w:r>
                            <w:r w:rsidR="00333DB1">
                              <w:rPr>
                                <w:color w:val="0C6D8E"/>
                                <w:lang w:val="en-US"/>
                              </w:rPr>
                              <w:t>your</w:t>
                            </w:r>
                            <w:r w:rsidRPr="008025AA">
                              <w:rPr>
                                <w:color w:val="0C6D8E"/>
                                <w:lang w:val="en-US"/>
                              </w:rPr>
                              <w:t xml:space="preserve"> standing should be added here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9B26C" id="Callout: Up Arrow 123" o:spid="_x0000_s1040" type="#_x0000_t79" style="position:absolute;left:0;text-align:left;margin-left:2.4pt;margin-top:109.8pt;width:89.1pt;height:228.6pt;z-index:251658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" adj="10400,,2105" filled="f" strokecolor="#41719c" strokeweight="2.25pt">
                <v:textbox>
                  <w:txbxContent>
                    <w:p w14:paraId="7D7B4EE5" w14:textId="3432F9FA" w:rsidR="001A3651" w:rsidRPr="008025AA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8025AA">
                        <w:rPr>
                          <w:color w:val="0C6D8E"/>
                          <w:lang w:val="en-US"/>
                        </w:rPr>
                        <w:t xml:space="preserve">The ward in which </w:t>
                      </w:r>
                      <w:r w:rsidR="00333DB1">
                        <w:rPr>
                          <w:color w:val="0C6D8E"/>
                          <w:lang w:val="en-US"/>
                        </w:rPr>
                        <w:t>your</w:t>
                      </w:r>
                      <w:r w:rsidRPr="008025AA">
                        <w:rPr>
                          <w:color w:val="0C6D8E"/>
                          <w:lang w:val="en-US"/>
                        </w:rPr>
                        <w:t xml:space="preserve"> standing should be added here</w:t>
                      </w:r>
                      <w:r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361AC">
        <w:rPr>
          <w:noProof/>
        </w:rPr>
        <w:drawing>
          <wp:inline distT="0" distB="0" distL="0" distR="0" wp14:anchorId="67A767F2" wp14:editId="1C4B9EB6">
            <wp:extent cx="5677914" cy="2273300"/>
            <wp:effectExtent l="0" t="0" r="0" b="0"/>
            <wp:docPr id="33" name="Picture 3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able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81183" cy="227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79C80E0B" w14:textId="77777777" w:rsidR="001A3651" w:rsidRPr="00972E0C" w:rsidRDefault="001A3651" w:rsidP="001A3651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1C145FE5" wp14:editId="7A9B663D">
                <wp:simplePos x="0" y="0"/>
                <wp:positionH relativeFrom="page">
                  <wp:posOffset>3848100</wp:posOffset>
                </wp:positionH>
                <wp:positionV relativeFrom="paragraph">
                  <wp:posOffset>-243205</wp:posOffset>
                </wp:positionV>
                <wp:extent cx="2503170" cy="4509770"/>
                <wp:effectExtent l="25400" t="12700" r="17780" b="55880"/>
                <wp:wrapNone/>
                <wp:docPr id="128" name="Callout: Left Arrow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03170" cy="4509770"/>
                        </a:xfrm>
                        <a:prstGeom prst="leftArrowCallout">
                          <a:avLst>
                            <a:gd name="adj1" fmla="val 7393"/>
                            <a:gd name="adj2" fmla="val 12368"/>
                            <a:gd name="adj3" fmla="val 22803"/>
                            <a:gd name="adj4" fmla="val 61558"/>
                          </a:avLst>
                        </a:prstGeom>
                        <a:noFill/>
                        <a:ln w="28575" cap="flat" cmpd="sng" algn="ctr">
                          <a:solidFill>
                            <a:srgbClr val="4472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8E99D4" w14:textId="1283A278" w:rsidR="001A3651" w:rsidRPr="004B5D53" w:rsidRDefault="0034335D" w:rsidP="001A3651">
                            <w:pPr>
                              <w:rPr>
                                <w:color w:val="0C6D8E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>Your</w:t>
                            </w:r>
                            <w:r w:rsidR="001A3651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1A3651" w:rsidRPr="004B5D53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>home address must be given here:</w:t>
                            </w:r>
                          </w:p>
                          <w:p w14:paraId="514548C2" w14:textId="77777777" w:rsidR="00FF07F0" w:rsidRDefault="001A3651" w:rsidP="001A3651">
                            <w:pPr>
                              <w:spacing w:after="160" w:line="259" w:lineRule="auto"/>
                              <w:contextualSpacing/>
                              <w:rPr>
                                <w:color w:val="0C6D8E"/>
                                <w:szCs w:val="24"/>
                                <w:lang w:val="en-US"/>
                              </w:rPr>
                            </w:pPr>
                            <w:r w:rsidRPr="004B5D53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>- in full and without any abbreviations</w:t>
                            </w:r>
                            <w:r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627B7B7B" w14:textId="77777777" w:rsidR="00FF07F0" w:rsidRDefault="001A3651" w:rsidP="001A3651">
                            <w:pPr>
                              <w:spacing w:after="160" w:line="259" w:lineRule="auto"/>
                              <w:contextualSpacing/>
                              <w:rPr>
                                <w:color w:val="0C6D8E"/>
                                <w:szCs w:val="24"/>
                                <w:lang w:val="en-US"/>
                              </w:rPr>
                            </w:pPr>
                            <w:r w:rsidRPr="004B5D53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- it must be </w:t>
                            </w:r>
                            <w:r w:rsidR="0034335D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>your</w:t>
                            </w:r>
                            <w:r w:rsidRPr="004B5D53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 current home address</w:t>
                            </w:r>
                            <w:r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3FB056EC" w14:textId="6A052579" w:rsidR="001A3651" w:rsidRPr="004B5D53" w:rsidRDefault="001A3651" w:rsidP="001A3651">
                            <w:pPr>
                              <w:spacing w:after="160" w:line="259" w:lineRule="auto"/>
                              <w:contextualSpacing/>
                              <w:rPr>
                                <w:color w:val="0C6D8E"/>
                                <w:szCs w:val="24"/>
                                <w:lang w:val="en-US"/>
                              </w:rPr>
                            </w:pPr>
                            <w:r w:rsidRPr="004B5D53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- it must not be a business address (unless </w:t>
                            </w:r>
                            <w:r w:rsidR="0034335D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>you</w:t>
                            </w:r>
                            <w:r w:rsidRPr="004B5D53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 run a business from </w:t>
                            </w:r>
                            <w:r w:rsidR="0034335D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>your</w:t>
                            </w:r>
                            <w:r w:rsidRPr="004B5D53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 home) </w:t>
                            </w:r>
                          </w:p>
                          <w:p w14:paraId="6B036DC7" w14:textId="4CA3CB41" w:rsidR="001A3651" w:rsidRPr="004B5D53" w:rsidRDefault="001A3651" w:rsidP="001A3651">
                            <w:pPr>
                              <w:rPr>
                                <w:color w:val="0C6D8E"/>
                                <w:szCs w:val="24"/>
                                <w:lang w:val="en-US"/>
                              </w:rPr>
                            </w:pPr>
                            <w:bookmarkStart w:id="4" w:name="_Hlk93504086"/>
                            <w:r w:rsidRPr="004B5D53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br/>
                              <w:t xml:space="preserve">For further information see the </w:t>
                            </w:r>
                            <w:hyperlink r:id="rId36" w:history="1">
                              <w:r w:rsidRPr="004B5D53">
                                <w:rPr>
                                  <w:rStyle w:val="Hyperlink"/>
                                  <w:color w:val="0C6D8E"/>
                                  <w:szCs w:val="24"/>
                                  <w:lang w:val="en-US"/>
                                </w:rPr>
                                <w:t>EC guidance</w:t>
                              </w:r>
                            </w:hyperlink>
                            <w:r>
                              <w:rPr>
                                <w:rStyle w:val="Hyperlink"/>
                                <w:color w:val="0C6D8E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bookmarkEnd w:id="4"/>
                          <w:p w14:paraId="7D976785" w14:textId="77777777" w:rsidR="001A3651" w:rsidRPr="004B5D53" w:rsidRDefault="001A3651" w:rsidP="001A3651">
                            <w:pPr>
                              <w:rPr>
                                <w:color w:val="0C6D8E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45FE5" id="Callout: Left Arrow 128" o:spid="_x0000_s1041" type="#_x0000_t77" style="position:absolute;margin-left:303pt;margin-top:-19.15pt;width:197.1pt;height:355.1pt;rotation:-90;z-index:2516582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" adj="8303,9317,4925,10357" filled="f" strokecolor="#44728e" strokeweight="2.25pt">
                <v:textbox style="layout-flow:vertical">
                  <w:txbxContent>
                    <w:p w14:paraId="7E8E99D4" w14:textId="1283A278" w:rsidR="001A3651" w:rsidRPr="004B5D53" w:rsidRDefault="0034335D" w:rsidP="001A3651">
                      <w:pPr>
                        <w:rPr>
                          <w:color w:val="0C6D8E"/>
                          <w:szCs w:val="24"/>
                          <w:lang w:val="en-US"/>
                        </w:rPr>
                      </w:pPr>
                      <w:r>
                        <w:rPr>
                          <w:color w:val="0C6D8E"/>
                          <w:szCs w:val="24"/>
                          <w:lang w:val="en-US"/>
                        </w:rPr>
                        <w:t>Your</w:t>
                      </w:r>
                      <w:r w:rsidR="001A3651">
                        <w:rPr>
                          <w:color w:val="0C6D8E"/>
                          <w:szCs w:val="24"/>
                          <w:lang w:val="en-US"/>
                        </w:rPr>
                        <w:t xml:space="preserve"> </w:t>
                      </w:r>
                      <w:r w:rsidR="001A3651" w:rsidRPr="004B5D53">
                        <w:rPr>
                          <w:color w:val="0C6D8E"/>
                          <w:szCs w:val="24"/>
                          <w:lang w:val="en-US"/>
                        </w:rPr>
                        <w:t>home address must be given here:</w:t>
                      </w:r>
                    </w:p>
                    <w:p w14:paraId="514548C2" w14:textId="77777777" w:rsidR="00FF07F0" w:rsidRDefault="001A3651" w:rsidP="001A3651">
                      <w:pPr>
                        <w:spacing w:after="160" w:line="259" w:lineRule="auto"/>
                        <w:contextualSpacing/>
                        <w:rPr>
                          <w:color w:val="0C6D8E"/>
                          <w:szCs w:val="24"/>
                          <w:lang w:val="en-US"/>
                        </w:rPr>
                      </w:pPr>
                      <w:r w:rsidRPr="004B5D53">
                        <w:rPr>
                          <w:color w:val="0C6D8E"/>
                          <w:szCs w:val="24"/>
                          <w:lang w:val="en-US"/>
                        </w:rPr>
                        <w:t>- in full and without any abbreviations</w:t>
                      </w:r>
                      <w:r>
                        <w:rPr>
                          <w:color w:val="0C6D8E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627B7B7B" w14:textId="77777777" w:rsidR="00FF07F0" w:rsidRDefault="001A3651" w:rsidP="001A3651">
                      <w:pPr>
                        <w:spacing w:after="160" w:line="259" w:lineRule="auto"/>
                        <w:contextualSpacing/>
                        <w:rPr>
                          <w:color w:val="0C6D8E"/>
                          <w:szCs w:val="24"/>
                          <w:lang w:val="en-US"/>
                        </w:rPr>
                      </w:pPr>
                      <w:r w:rsidRPr="004B5D53">
                        <w:rPr>
                          <w:color w:val="0C6D8E"/>
                          <w:szCs w:val="24"/>
                          <w:lang w:val="en-US"/>
                        </w:rPr>
                        <w:t xml:space="preserve">- it must be </w:t>
                      </w:r>
                      <w:r w:rsidR="0034335D">
                        <w:rPr>
                          <w:color w:val="0C6D8E"/>
                          <w:szCs w:val="24"/>
                          <w:lang w:val="en-US"/>
                        </w:rPr>
                        <w:t>your</w:t>
                      </w:r>
                      <w:r w:rsidRPr="004B5D53">
                        <w:rPr>
                          <w:color w:val="0C6D8E"/>
                          <w:szCs w:val="24"/>
                          <w:lang w:val="en-US"/>
                        </w:rPr>
                        <w:t xml:space="preserve"> current home address</w:t>
                      </w:r>
                      <w:r>
                        <w:rPr>
                          <w:color w:val="0C6D8E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3FB056EC" w14:textId="6A052579" w:rsidR="001A3651" w:rsidRPr="004B5D53" w:rsidRDefault="001A3651" w:rsidP="001A3651">
                      <w:pPr>
                        <w:spacing w:after="160" w:line="259" w:lineRule="auto"/>
                        <w:contextualSpacing/>
                        <w:rPr>
                          <w:color w:val="0C6D8E"/>
                          <w:szCs w:val="24"/>
                          <w:lang w:val="en-US"/>
                        </w:rPr>
                      </w:pPr>
                      <w:r w:rsidRPr="004B5D53">
                        <w:rPr>
                          <w:color w:val="0C6D8E"/>
                          <w:szCs w:val="24"/>
                          <w:lang w:val="en-US"/>
                        </w:rPr>
                        <w:t xml:space="preserve">- it must not be a business address (unless </w:t>
                      </w:r>
                      <w:r w:rsidR="0034335D">
                        <w:rPr>
                          <w:color w:val="0C6D8E"/>
                          <w:szCs w:val="24"/>
                          <w:lang w:val="en-US"/>
                        </w:rPr>
                        <w:t>you</w:t>
                      </w:r>
                      <w:r w:rsidRPr="004B5D53">
                        <w:rPr>
                          <w:color w:val="0C6D8E"/>
                          <w:szCs w:val="24"/>
                          <w:lang w:val="en-US"/>
                        </w:rPr>
                        <w:t xml:space="preserve"> run a business from </w:t>
                      </w:r>
                      <w:r w:rsidR="0034335D">
                        <w:rPr>
                          <w:color w:val="0C6D8E"/>
                          <w:szCs w:val="24"/>
                          <w:lang w:val="en-US"/>
                        </w:rPr>
                        <w:t>your</w:t>
                      </w:r>
                      <w:r w:rsidRPr="004B5D53">
                        <w:rPr>
                          <w:color w:val="0C6D8E"/>
                          <w:szCs w:val="24"/>
                          <w:lang w:val="en-US"/>
                        </w:rPr>
                        <w:t xml:space="preserve"> home) </w:t>
                      </w:r>
                    </w:p>
                    <w:p w14:paraId="6B036DC7" w14:textId="4CA3CB41" w:rsidR="001A3651" w:rsidRPr="004B5D53" w:rsidRDefault="001A3651" w:rsidP="001A3651">
                      <w:pPr>
                        <w:rPr>
                          <w:color w:val="0C6D8E"/>
                          <w:szCs w:val="24"/>
                          <w:lang w:val="en-US"/>
                        </w:rPr>
                      </w:pPr>
                      <w:bookmarkStart w:id="5" w:name="_Hlk93504086"/>
                      <w:r w:rsidRPr="004B5D53">
                        <w:rPr>
                          <w:color w:val="0C6D8E"/>
                          <w:szCs w:val="24"/>
                          <w:lang w:val="en-US"/>
                        </w:rPr>
                        <w:br/>
                        <w:t xml:space="preserve">For further information see the </w:t>
                      </w:r>
                      <w:hyperlink r:id="rId37" w:history="1">
                        <w:r w:rsidRPr="004B5D53">
                          <w:rPr>
                            <w:rStyle w:val="Hyperlink"/>
                            <w:color w:val="0C6D8E"/>
                            <w:szCs w:val="24"/>
                            <w:lang w:val="en-US"/>
                          </w:rPr>
                          <w:t>EC guidance</w:t>
                        </w:r>
                      </w:hyperlink>
                      <w:r>
                        <w:rPr>
                          <w:rStyle w:val="Hyperlink"/>
                          <w:color w:val="0C6D8E"/>
                          <w:szCs w:val="24"/>
                          <w:lang w:val="en-US"/>
                        </w:rPr>
                        <w:t>.</w:t>
                      </w:r>
                    </w:p>
                    <w:bookmarkEnd w:id="5"/>
                    <w:p w14:paraId="7D976785" w14:textId="77777777" w:rsidR="001A3651" w:rsidRPr="004B5D53" w:rsidRDefault="001A3651" w:rsidP="001A3651">
                      <w:pPr>
                        <w:rPr>
                          <w:color w:val="0C6D8E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72E0C">
        <w:rPr>
          <w:rFonts w:ascii="Verdana" w:hAnsi="Verdana"/>
          <w:b/>
          <w:bCs/>
          <w:color w:val="2E748E"/>
          <w:sz w:val="28"/>
          <w:szCs w:val="28"/>
        </w:rPr>
        <w:t>Home address form (Part 1)</w:t>
      </w:r>
    </w:p>
    <w:p w14:paraId="0ACFBD2D" w14:textId="77777777" w:rsidR="001A3651" w:rsidRDefault="001A3651" w:rsidP="001A3651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FE87AC7" wp14:editId="44BB1A61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5993130" cy="308610"/>
                <wp:effectExtent l="19050" t="19050" r="26670" b="1524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3130" cy="308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6B5FD0" w14:textId="77777777" w:rsidR="001A3651" w:rsidRPr="0000559B" w:rsidRDefault="001A3651" w:rsidP="001A365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00559B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All candidates must complete Part 1 of Form 1b </w:t>
                            </w:r>
                          </w:p>
                          <w:p w14:paraId="16478A34" w14:textId="77777777" w:rsidR="001A3651" w:rsidRDefault="001A3651" w:rsidP="001A36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87AC7" id="Rectangle 58" o:spid="_x0000_s1042" style="position:absolute;margin-left:0;margin-top:9.2pt;width:471.9pt;height:24.3pt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" fillcolor="window" strokecolor="windowText" strokeweight="2.25pt">
                <v:textbox>
                  <w:txbxContent>
                    <w:p w14:paraId="346B5FD0" w14:textId="77777777" w:rsidR="001A3651" w:rsidRPr="0000559B" w:rsidRDefault="001A3651" w:rsidP="001A365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00559B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All candidates must complete Part 1 of Form 1b </w:t>
                      </w:r>
                    </w:p>
                    <w:p w14:paraId="16478A34" w14:textId="77777777" w:rsidR="001A3651" w:rsidRDefault="001A3651" w:rsidP="001A365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992084" w14:textId="36714C9B" w:rsidR="001A3651" w:rsidRDefault="001A3651" w:rsidP="001A3651"/>
    <w:p w14:paraId="3381587F" w14:textId="3394A98E" w:rsidR="001A3651" w:rsidRDefault="0034335D" w:rsidP="001A3651">
      <w:pPr>
        <w:tabs>
          <w:tab w:val="left" w:pos="7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58EFDF44" wp14:editId="700D5F3F">
                <wp:simplePos x="0" y="0"/>
                <wp:positionH relativeFrom="margin">
                  <wp:posOffset>269240</wp:posOffset>
                </wp:positionH>
                <wp:positionV relativeFrom="paragraph">
                  <wp:posOffset>53975</wp:posOffset>
                </wp:positionV>
                <wp:extent cx="1569720" cy="2132330"/>
                <wp:effectExtent l="19050" t="19050" r="11430" b="39370"/>
                <wp:wrapNone/>
                <wp:docPr id="127" name="Callout: Down Arrow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2132330"/>
                        </a:xfrm>
                        <a:prstGeom prst="downArrowCallout">
                          <a:avLst>
                            <a:gd name="adj1" fmla="val 6757"/>
                            <a:gd name="adj2" fmla="val 20599"/>
                            <a:gd name="adj3" fmla="val 24971"/>
                            <a:gd name="adj4" fmla="val 55164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8DA5FC" w14:textId="6428664F" w:rsidR="001A3651" w:rsidRPr="004C79B1" w:rsidRDefault="001A3651" w:rsidP="001A3651">
                            <w:pPr>
                              <w:rPr>
                                <w:color w:val="0C6D8E"/>
                                <w:szCs w:val="24"/>
                                <w:lang w:val="en-US"/>
                              </w:rPr>
                            </w:pPr>
                            <w:r w:rsidRPr="004C79B1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This should be </w:t>
                            </w:r>
                            <w:r w:rsidR="0034335D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>your</w:t>
                            </w:r>
                            <w:r w:rsidRPr="004C79B1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 actual full name rather than </w:t>
                            </w:r>
                            <w:r w:rsidR="00FF07F0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any </w:t>
                            </w:r>
                            <w:r w:rsidRPr="004C79B1">
                              <w:rPr>
                                <w:color w:val="0C6D8E"/>
                                <w:szCs w:val="24"/>
                                <w:lang w:val="en-US"/>
                              </w:rPr>
                              <w:t xml:space="preserve">commonly used name. </w:t>
                            </w:r>
                          </w:p>
                          <w:p w14:paraId="42259E1F" w14:textId="77777777" w:rsidR="001A3651" w:rsidRPr="001948F4" w:rsidRDefault="001A3651" w:rsidP="001A365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FDF44" id="Callout: Down Arrow 127" o:spid="_x0000_s1043" type="#_x0000_t80" style="position:absolute;margin-left:21.2pt;margin-top:4.25pt;width:123.6pt;height:167.9pt;z-index:2516582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" adj="11915,6351,17629,10070" filled="f" strokecolor="#41719c" strokeweight="2.25pt">
                <v:textbox>
                  <w:txbxContent>
                    <w:p w14:paraId="518DA5FC" w14:textId="6428664F" w:rsidR="001A3651" w:rsidRPr="004C79B1" w:rsidRDefault="001A3651" w:rsidP="001A3651">
                      <w:pPr>
                        <w:rPr>
                          <w:color w:val="0C6D8E"/>
                          <w:szCs w:val="24"/>
                          <w:lang w:val="en-US"/>
                        </w:rPr>
                      </w:pPr>
                      <w:r w:rsidRPr="004C79B1">
                        <w:rPr>
                          <w:color w:val="0C6D8E"/>
                          <w:szCs w:val="24"/>
                          <w:lang w:val="en-US"/>
                        </w:rPr>
                        <w:t xml:space="preserve">This should be </w:t>
                      </w:r>
                      <w:r w:rsidR="0034335D">
                        <w:rPr>
                          <w:color w:val="0C6D8E"/>
                          <w:szCs w:val="24"/>
                          <w:lang w:val="en-US"/>
                        </w:rPr>
                        <w:t>your</w:t>
                      </w:r>
                      <w:r w:rsidRPr="004C79B1">
                        <w:rPr>
                          <w:color w:val="0C6D8E"/>
                          <w:szCs w:val="24"/>
                          <w:lang w:val="en-US"/>
                        </w:rPr>
                        <w:t xml:space="preserve"> actual full name rather than </w:t>
                      </w:r>
                      <w:r w:rsidR="00FF07F0">
                        <w:rPr>
                          <w:color w:val="0C6D8E"/>
                          <w:szCs w:val="24"/>
                          <w:lang w:val="en-US"/>
                        </w:rPr>
                        <w:t xml:space="preserve">any </w:t>
                      </w:r>
                      <w:r w:rsidRPr="004C79B1">
                        <w:rPr>
                          <w:color w:val="0C6D8E"/>
                          <w:szCs w:val="24"/>
                          <w:lang w:val="en-US"/>
                        </w:rPr>
                        <w:t xml:space="preserve">commonly used name. </w:t>
                      </w:r>
                    </w:p>
                    <w:p w14:paraId="42259E1F" w14:textId="77777777" w:rsidR="001A3651" w:rsidRPr="001948F4" w:rsidRDefault="001A3651" w:rsidP="001A3651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A3651">
        <w:tab/>
      </w:r>
    </w:p>
    <w:p w14:paraId="042CD33C" w14:textId="77777777" w:rsidR="001A3651" w:rsidRDefault="001A3651" w:rsidP="001A3651">
      <w:pPr>
        <w:jc w:val="center"/>
      </w:pPr>
    </w:p>
    <w:p w14:paraId="46B06922" w14:textId="77777777" w:rsidR="001A3651" w:rsidRDefault="001A3651" w:rsidP="001A3651"/>
    <w:p w14:paraId="78BE0A00" w14:textId="77777777" w:rsidR="001A3651" w:rsidRDefault="001A3651" w:rsidP="001A3651"/>
    <w:p w14:paraId="2D929B3C" w14:textId="77777777" w:rsidR="001A3651" w:rsidRDefault="001A3651" w:rsidP="001A3651"/>
    <w:p w14:paraId="6C5A22BD" w14:textId="6046392A" w:rsidR="001A3651" w:rsidRDefault="00936F58" w:rsidP="001A3651">
      <w:pPr>
        <w:jc w:val="center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6319DA81" wp14:editId="05A3939D">
                <wp:simplePos x="0" y="0"/>
                <wp:positionH relativeFrom="column">
                  <wp:posOffset>-622300</wp:posOffset>
                </wp:positionH>
                <wp:positionV relativeFrom="paragraph">
                  <wp:posOffset>3540125</wp:posOffset>
                </wp:positionV>
                <wp:extent cx="3971925" cy="2634615"/>
                <wp:effectExtent l="19050" t="57150" r="28575" b="13335"/>
                <wp:wrapNone/>
                <wp:docPr id="129" name="Callout: Up Arrow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2634615"/>
                        </a:xfrm>
                        <a:prstGeom prst="upArrowCallout">
                          <a:avLst>
                            <a:gd name="adj1" fmla="val 6045"/>
                            <a:gd name="adj2" fmla="val 10253"/>
                            <a:gd name="adj3" fmla="val 21833"/>
                            <a:gd name="adj4" fmla="val 52737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104CA5" w14:textId="20E0A8D0" w:rsidR="001A3651" w:rsidRPr="008B654A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8B654A">
                              <w:rPr>
                                <w:color w:val="0C6D8E"/>
                                <w:lang w:val="en-US"/>
                              </w:rPr>
                              <w:t xml:space="preserve">The full address should be written next to </w:t>
                            </w:r>
                            <w:r w:rsidRPr="008B654A">
                              <w:rPr>
                                <w:b/>
                                <w:bCs/>
                                <w:color w:val="0C6D8E"/>
                                <w:lang w:val="en-US"/>
                              </w:rPr>
                              <w:t>each</w:t>
                            </w:r>
                            <w:r w:rsidRPr="008B654A">
                              <w:rPr>
                                <w:color w:val="0C6D8E"/>
                                <w:lang w:val="en-US"/>
                              </w:rPr>
                              <w:t xml:space="preserve"> of the qualification</w:t>
                            </w:r>
                            <w:r w:rsidR="001644C6">
                              <w:rPr>
                                <w:color w:val="0C6D8E"/>
                                <w:lang w:val="en-US"/>
                              </w:rPr>
                              <w:t xml:space="preserve"> that applies to you</w:t>
                            </w:r>
                            <w:r w:rsidRPr="008B654A"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2C59261E" w14:textId="6B7DF6F7" w:rsidR="001A3651" w:rsidRPr="008B654A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8B654A">
                              <w:rPr>
                                <w:color w:val="0C6D8E"/>
                                <w:lang w:val="en-US"/>
                              </w:rPr>
                              <w:t xml:space="preserve">If </w:t>
                            </w:r>
                            <w:r w:rsidR="00492E73">
                              <w:rPr>
                                <w:color w:val="0C6D8E"/>
                                <w:lang w:val="en-US"/>
                              </w:rPr>
                              <w:t>relevant</w:t>
                            </w:r>
                            <w:r w:rsidRPr="008B654A">
                              <w:rPr>
                                <w:color w:val="0C6D8E"/>
                                <w:lang w:val="en-US"/>
                              </w:rPr>
                              <w:t>, a different address may be used for each qualification.</w:t>
                            </w:r>
                          </w:p>
                          <w:p w14:paraId="73180E02" w14:textId="77777777" w:rsidR="001A3651" w:rsidRPr="008B654A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8B654A">
                              <w:rPr>
                                <w:color w:val="0C6D8E"/>
                                <w:lang w:val="en-US"/>
                              </w:rPr>
                              <w:t>Must match the information given on Form 1.</w:t>
                            </w:r>
                          </w:p>
                          <w:p w14:paraId="7CDE5D02" w14:textId="77777777" w:rsidR="001A3651" w:rsidRPr="008025AA" w:rsidRDefault="001A3651" w:rsidP="001A3651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9DA81" id="Callout: Up Arrow 129" o:spid="_x0000_s1044" type="#_x0000_t79" style="position:absolute;left:0;text-align:left;margin-left:-49pt;margin-top:278.75pt;width:312.75pt;height:207.45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" adj="10209,9331,4716,10367" filled="f" strokecolor="#41719c" strokeweight="2.25pt">
                <v:textbox>
                  <w:txbxContent>
                    <w:p w14:paraId="20104CA5" w14:textId="20E0A8D0" w:rsidR="001A3651" w:rsidRPr="008B654A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8B654A">
                        <w:rPr>
                          <w:color w:val="0C6D8E"/>
                          <w:lang w:val="en-US"/>
                        </w:rPr>
                        <w:t xml:space="preserve">The full address should be written next to </w:t>
                      </w:r>
                      <w:r w:rsidRPr="008B654A">
                        <w:rPr>
                          <w:b/>
                          <w:bCs/>
                          <w:color w:val="0C6D8E"/>
                          <w:lang w:val="en-US"/>
                        </w:rPr>
                        <w:t>each</w:t>
                      </w:r>
                      <w:r w:rsidRPr="008B654A">
                        <w:rPr>
                          <w:color w:val="0C6D8E"/>
                          <w:lang w:val="en-US"/>
                        </w:rPr>
                        <w:t xml:space="preserve"> of the qualification</w:t>
                      </w:r>
                      <w:r w:rsidR="001644C6">
                        <w:rPr>
                          <w:color w:val="0C6D8E"/>
                          <w:lang w:val="en-US"/>
                        </w:rPr>
                        <w:t xml:space="preserve"> that applies to you</w:t>
                      </w:r>
                      <w:r w:rsidRPr="008B654A"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  <w:p w14:paraId="2C59261E" w14:textId="6B7DF6F7" w:rsidR="001A3651" w:rsidRPr="008B654A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8B654A">
                        <w:rPr>
                          <w:color w:val="0C6D8E"/>
                          <w:lang w:val="en-US"/>
                        </w:rPr>
                        <w:t xml:space="preserve">If </w:t>
                      </w:r>
                      <w:r w:rsidR="00492E73">
                        <w:rPr>
                          <w:color w:val="0C6D8E"/>
                          <w:lang w:val="en-US"/>
                        </w:rPr>
                        <w:t>relevant</w:t>
                      </w:r>
                      <w:r w:rsidRPr="008B654A">
                        <w:rPr>
                          <w:color w:val="0C6D8E"/>
                          <w:lang w:val="en-US"/>
                        </w:rPr>
                        <w:t>, a different address may be used for each qualification.</w:t>
                      </w:r>
                    </w:p>
                    <w:p w14:paraId="73180E02" w14:textId="77777777" w:rsidR="001A3651" w:rsidRPr="008B654A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8B654A">
                        <w:rPr>
                          <w:color w:val="0C6D8E"/>
                          <w:lang w:val="en-US"/>
                        </w:rPr>
                        <w:t>Must match the information given on Form 1.</w:t>
                      </w:r>
                    </w:p>
                    <w:p w14:paraId="7CDE5D02" w14:textId="77777777" w:rsidR="001A3651" w:rsidRPr="008025AA" w:rsidRDefault="001A3651" w:rsidP="001A3651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365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2DC6DEB5" wp14:editId="415AA091">
                <wp:simplePos x="0" y="0"/>
                <wp:positionH relativeFrom="column">
                  <wp:posOffset>3147060</wp:posOffset>
                </wp:positionH>
                <wp:positionV relativeFrom="paragraph">
                  <wp:posOffset>4480560</wp:posOffset>
                </wp:positionV>
                <wp:extent cx="544830" cy="118110"/>
                <wp:effectExtent l="0" t="0" r="7620" b="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118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2373D" id="Rectangle 51" o:spid="_x0000_s1026" style="position:absolute;margin-left:247.8pt;margin-top:352.8pt;width:42.9pt;height:9.3pt;z-index:251658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" fillcolor="window" stroked="f" strokeweight="2.25pt"/>
            </w:pict>
          </mc:Fallback>
        </mc:AlternateContent>
      </w:r>
      <w:r w:rsidR="001A365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4CCEBA35" wp14:editId="31CA73CC">
                <wp:simplePos x="0" y="0"/>
                <wp:positionH relativeFrom="column">
                  <wp:posOffset>3924300</wp:posOffset>
                </wp:positionH>
                <wp:positionV relativeFrom="paragraph">
                  <wp:posOffset>2895600</wp:posOffset>
                </wp:positionV>
                <wp:extent cx="544830" cy="118110"/>
                <wp:effectExtent l="0" t="0" r="7620" b="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118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D90F1" id="Rectangle 49" o:spid="_x0000_s1026" style="position:absolute;margin-left:309pt;margin-top:228pt;width:42.9pt;height:9.3pt;z-index:25165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" fillcolor="window" stroked="f" strokeweight="2.25pt"/>
            </w:pict>
          </mc:Fallback>
        </mc:AlternateContent>
      </w:r>
      <w:r w:rsidR="001A365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3EC92C35" wp14:editId="46B1B197">
                <wp:simplePos x="0" y="0"/>
                <wp:positionH relativeFrom="column">
                  <wp:posOffset>3115310</wp:posOffset>
                </wp:positionH>
                <wp:positionV relativeFrom="paragraph">
                  <wp:posOffset>1837055</wp:posOffset>
                </wp:positionV>
                <wp:extent cx="544830" cy="76200"/>
                <wp:effectExtent l="0" t="0" r="7620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0CEB3" id="Rectangle 36" o:spid="_x0000_s1026" style="position:absolute;margin-left:245.3pt;margin-top:144.65pt;width:42.9pt;height:6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" fillcolor="window" stroked="f" strokeweight="2.25pt"/>
            </w:pict>
          </mc:Fallback>
        </mc:AlternateContent>
      </w:r>
      <w:r w:rsidR="001A365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29F6BA82" wp14:editId="795DE018">
                <wp:simplePos x="0" y="0"/>
                <wp:positionH relativeFrom="column">
                  <wp:posOffset>3130550</wp:posOffset>
                </wp:positionH>
                <wp:positionV relativeFrom="paragraph">
                  <wp:posOffset>922655</wp:posOffset>
                </wp:positionV>
                <wp:extent cx="544830" cy="45719"/>
                <wp:effectExtent l="0" t="0" r="762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457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5FBFB" id="Rectangle 27" o:spid="_x0000_s1026" style="position:absolute;margin-left:246.5pt;margin-top:72.65pt;width:42.9pt;height:3.6pt;z-index:251658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" fillcolor="window" stroked="f" strokeweight="2.25pt"/>
            </w:pict>
          </mc:Fallback>
        </mc:AlternateContent>
      </w:r>
      <w:r w:rsidR="001A365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16AF4E1" wp14:editId="1F410E78">
                <wp:simplePos x="0" y="0"/>
                <wp:positionH relativeFrom="margin">
                  <wp:posOffset>303530</wp:posOffset>
                </wp:positionH>
                <wp:positionV relativeFrom="paragraph">
                  <wp:posOffset>10160</wp:posOffset>
                </wp:positionV>
                <wp:extent cx="522514" cy="352697"/>
                <wp:effectExtent l="0" t="0" r="11430" b="28575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14" cy="352697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0C6D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7F71309" id="Oval 59" o:spid="_x0000_s1026" style="position:absolute;margin-left:23.9pt;margin-top:.8pt;width:41.15pt;height:27.75pt;z-index:25165824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" filled="f" strokecolor="#0c6d8e" strokeweight="1pt">
                <v:stroke joinstyle="miter"/>
                <w10:wrap anchorx="margin"/>
              </v:oval>
            </w:pict>
          </mc:Fallback>
        </mc:AlternateContent>
      </w:r>
      <w:r w:rsidR="001A3651">
        <w:rPr>
          <w:noProof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1DD4C3F3" wp14:editId="066DF728">
                <wp:simplePos x="0" y="0"/>
                <wp:positionH relativeFrom="column">
                  <wp:posOffset>1680210</wp:posOffset>
                </wp:positionH>
                <wp:positionV relativeFrom="paragraph">
                  <wp:posOffset>1398270</wp:posOffset>
                </wp:positionV>
                <wp:extent cx="1080000" cy="36720"/>
                <wp:effectExtent l="95250" t="152400" r="120650" b="154305"/>
                <wp:wrapNone/>
                <wp:docPr id="28" name="Ink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080000" cy="3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04725A" id="Ink 28" o:spid="_x0000_s1026" type="#_x0000_t75" style="position:absolute;margin-left:128.05pt;margin-top:101.85pt;width:93.55pt;height:19.4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">
                <v:imagedata r:id="rId39" o:title=""/>
              </v:shape>
            </w:pict>
          </mc:Fallback>
        </mc:AlternateContent>
      </w:r>
      <w:r w:rsidR="001A3651">
        <w:rPr>
          <w:noProof/>
        </w:rPr>
        <mc:AlternateContent>
          <mc:Choice Requires="wpi">
            <w:drawing>
              <wp:anchor distT="0" distB="0" distL="114300" distR="114300" simplePos="0" relativeHeight="251658244" behindDoc="0" locked="0" layoutInCell="1" allowOverlap="1" wp14:anchorId="43AF5DA6" wp14:editId="39A871E9">
                <wp:simplePos x="0" y="0"/>
                <wp:positionH relativeFrom="column">
                  <wp:posOffset>4265930</wp:posOffset>
                </wp:positionH>
                <wp:positionV relativeFrom="paragraph">
                  <wp:posOffset>1068070</wp:posOffset>
                </wp:positionV>
                <wp:extent cx="281520" cy="360"/>
                <wp:effectExtent l="76200" t="152400" r="118745" b="152400"/>
                <wp:wrapNone/>
                <wp:docPr id="40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2815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9A12F3" id="Ink 40" o:spid="_x0000_s1026" type="#_x0000_t75" style="position:absolute;margin-left:331.65pt;margin-top:75.6pt;width:30.65pt;height:17.0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">
                <v:imagedata r:id="rId41" o:title=""/>
              </v:shape>
            </w:pict>
          </mc:Fallback>
        </mc:AlternateContent>
      </w:r>
      <w:r w:rsidR="001A3651">
        <w:rPr>
          <w:noProof/>
        </w:rPr>
        <mc:AlternateContent>
          <mc:Choice Requires="wpi">
            <w:drawing>
              <wp:anchor distT="0" distB="0" distL="114300" distR="114300" simplePos="0" relativeHeight="251658243" behindDoc="0" locked="0" layoutInCell="1" allowOverlap="1" wp14:anchorId="0E26D1DD" wp14:editId="024DB314">
                <wp:simplePos x="0" y="0"/>
                <wp:positionH relativeFrom="column">
                  <wp:posOffset>1187450</wp:posOffset>
                </wp:positionH>
                <wp:positionV relativeFrom="paragraph">
                  <wp:posOffset>758825</wp:posOffset>
                </wp:positionV>
                <wp:extent cx="294480" cy="39240"/>
                <wp:effectExtent l="95250" t="152400" r="106045" b="151765"/>
                <wp:wrapNone/>
                <wp:docPr id="23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294480" cy="3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B6DA72" id="Ink 23" o:spid="_x0000_s1026" type="#_x0000_t75" style="position:absolute;margin-left:89.25pt;margin-top:51.45pt;width:31.7pt;height:19.6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">
                <v:imagedata r:id="rId43" o:title=""/>
              </v:shape>
            </w:pict>
          </mc:Fallback>
        </mc:AlternateContent>
      </w:r>
      <w:r w:rsidR="001A365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79DBA4AF" wp14:editId="7A49C409">
                <wp:simplePos x="0" y="0"/>
                <wp:positionH relativeFrom="margin">
                  <wp:posOffset>3512820</wp:posOffset>
                </wp:positionH>
                <wp:positionV relativeFrom="paragraph">
                  <wp:posOffset>4002406</wp:posOffset>
                </wp:positionV>
                <wp:extent cx="2000250" cy="1822450"/>
                <wp:effectExtent l="19050" t="57150" r="19050" b="25400"/>
                <wp:wrapNone/>
                <wp:docPr id="130" name="Callout: Up Arrow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822450"/>
                        </a:xfrm>
                        <a:prstGeom prst="upArrowCallout">
                          <a:avLst>
                            <a:gd name="adj1" fmla="val 13300"/>
                            <a:gd name="adj2" fmla="val 14345"/>
                            <a:gd name="adj3" fmla="val 25000"/>
                            <a:gd name="adj4" fmla="val 58190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2FE27B" w14:textId="77777777" w:rsidR="001A3651" w:rsidRPr="00244EC6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CB3FA4">
                              <w:rPr>
                                <w:color w:val="0C6D8E"/>
                                <w:lang w:val="en-US"/>
                              </w:rPr>
                              <w:t>There are no restrictions on who can be a witness, but the same person will need to witness Form 1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BA4AF" id="Callout: Up Arrow 130" o:spid="_x0000_s1045" type="#_x0000_t79" style="position:absolute;left:0;text-align:left;margin-left:276.6pt;margin-top:315.15pt;width:157.5pt;height:143.5pt;z-index:2516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" adj="9031,7977,5400,9491" filled="f" strokecolor="#41719c" strokeweight="2.25pt">
                <v:textbox>
                  <w:txbxContent>
                    <w:p w14:paraId="382FE27B" w14:textId="77777777" w:rsidR="001A3651" w:rsidRPr="00244EC6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CB3FA4">
                        <w:rPr>
                          <w:color w:val="0C6D8E"/>
                          <w:lang w:val="en-US"/>
                        </w:rPr>
                        <w:t>There are no restrictions on who can be a witness, but the same person will need to witness Form 1</w:t>
                      </w:r>
                      <w:r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3651" w:rsidRPr="00AA2875">
        <w:rPr>
          <w:noProof/>
        </w:rPr>
        <w:drawing>
          <wp:inline distT="0" distB="0" distL="0" distR="0" wp14:anchorId="7AF284C7" wp14:editId="4F5458BA">
            <wp:extent cx="5163271" cy="4715533"/>
            <wp:effectExtent l="0" t="0" r="0" b="8890"/>
            <wp:docPr id="34" name="Picture 3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able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471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3939C" w14:textId="77777777" w:rsidR="001A3651" w:rsidRDefault="001A3651" w:rsidP="001A3651">
      <w:r>
        <w:br w:type="page"/>
      </w:r>
    </w:p>
    <w:p w14:paraId="1372B7B1" w14:textId="77777777" w:rsidR="001A3651" w:rsidRPr="00972E0C" w:rsidRDefault="001A3651" w:rsidP="001A3651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 w:rsidRPr="00972E0C">
        <w:rPr>
          <w:rFonts w:ascii="Verdana" w:hAnsi="Verdana"/>
          <w:b/>
          <w:bCs/>
          <w:color w:val="2E748E"/>
          <w:sz w:val="28"/>
          <w:szCs w:val="28"/>
        </w:rPr>
        <w:lastRenderedPageBreak/>
        <w:t>Home address form (Part 2)</w:t>
      </w:r>
    </w:p>
    <w:p w14:paraId="32FDC9FB" w14:textId="77777777" w:rsidR="001A3651" w:rsidRDefault="001A3651" w:rsidP="001A3651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B96A0C6" wp14:editId="6CA2A085">
                <wp:simplePos x="0" y="0"/>
                <wp:positionH relativeFrom="margin">
                  <wp:align>right</wp:align>
                </wp:positionH>
                <wp:positionV relativeFrom="paragraph">
                  <wp:posOffset>79375</wp:posOffset>
                </wp:positionV>
                <wp:extent cx="5676355" cy="463550"/>
                <wp:effectExtent l="19050" t="19050" r="19685" b="1270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355" cy="46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A30059" w14:textId="77777777" w:rsidR="001A3651" w:rsidRPr="009A39D5" w:rsidRDefault="001A3651" w:rsidP="001A3651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All candidates must complete Part 2 of the Home Address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6A0C6" id="Rectangle 39" o:spid="_x0000_s1046" style="position:absolute;margin-left:395.75pt;margin-top:6.25pt;width:446.95pt;height:36.5pt;z-index:25165824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" fillcolor="window" strokecolor="windowText" strokeweight="2.25pt">
                <v:textbox>
                  <w:txbxContent>
                    <w:p w14:paraId="79A30059" w14:textId="77777777" w:rsidR="001A3651" w:rsidRPr="009A39D5" w:rsidRDefault="001A3651" w:rsidP="001A3651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All candidates must complete Part 2 of the Home Address form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3A835D" w14:textId="77777777" w:rsidR="001A3651" w:rsidRDefault="001A3651" w:rsidP="001A3651"/>
    <w:p w14:paraId="58CE772D" w14:textId="77777777" w:rsidR="001A3651" w:rsidRDefault="001A3651" w:rsidP="001A3651">
      <w:r>
        <w:rPr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35F5114B" wp14:editId="55351E72">
                <wp:simplePos x="0" y="0"/>
                <wp:positionH relativeFrom="margin">
                  <wp:posOffset>1477010</wp:posOffset>
                </wp:positionH>
                <wp:positionV relativeFrom="paragraph">
                  <wp:posOffset>34925</wp:posOffset>
                </wp:positionV>
                <wp:extent cx="4343400" cy="2689860"/>
                <wp:effectExtent l="19050" t="19050" r="19050" b="34290"/>
                <wp:wrapNone/>
                <wp:docPr id="37" name="Callout: Down Arrow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2689860"/>
                        </a:xfrm>
                        <a:prstGeom prst="downArrowCallout">
                          <a:avLst>
                            <a:gd name="adj1" fmla="val 8455"/>
                            <a:gd name="adj2" fmla="val 13095"/>
                            <a:gd name="adj3" fmla="val 20687"/>
                            <a:gd name="adj4" fmla="val 48072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FB9572" w14:textId="77777777" w:rsidR="00A60C8A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If </w:t>
                            </w:r>
                            <w:r w:rsidR="004B333A">
                              <w:rPr>
                                <w:color w:val="0C6D8E"/>
                                <w:lang w:val="en-US"/>
                              </w:rPr>
                              <w:t>you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  <w:r w:rsidRPr="00253A01">
                              <w:rPr>
                                <w:b/>
                                <w:bCs/>
                                <w:color w:val="0C6D8E"/>
                                <w:lang w:val="en-US"/>
                              </w:rPr>
                              <w:t>DO NOT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 want </w:t>
                            </w:r>
                            <w:r w:rsidR="004B333A">
                              <w:rPr>
                                <w:color w:val="0C6D8E"/>
                                <w:lang w:val="en-US"/>
                              </w:rPr>
                              <w:t>your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 home address to appear on the ballot paper, </w:t>
                            </w:r>
                            <w:r w:rsidR="004B333A">
                              <w:rPr>
                                <w:color w:val="0C6D8E"/>
                                <w:lang w:val="en-US"/>
                              </w:rPr>
                              <w:t>you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 must insert the name of the relevant area here, or the country if the home address is outside the UK. </w:t>
                            </w:r>
                          </w:p>
                          <w:p w14:paraId="7D514273" w14:textId="71DDD420" w:rsidR="001A3651" w:rsidRPr="00D52820" w:rsidRDefault="00A60C8A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You</w:t>
                            </w:r>
                            <w:r w:rsidR="001A3651">
                              <w:rPr>
                                <w:color w:val="0C6D8E"/>
                                <w:lang w:val="en-US"/>
                              </w:rPr>
                              <w:t xml:space="preserve"> do not need to complete the statement below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316F3A2D" w14:textId="77777777" w:rsidR="001A3651" w:rsidRPr="001948F4" w:rsidRDefault="001A3651" w:rsidP="001A365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5114B" id="Callout: Down Arrow 37" o:spid="_x0000_s1047" type="#_x0000_t80" style="position:absolute;margin-left:116.3pt;margin-top:2.75pt;width:342pt;height:211.8pt;z-index:2516582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" adj="10384,9048,17132,10234" filled="f" strokecolor="#41719c" strokeweight="2.25pt">
                <v:textbox>
                  <w:txbxContent>
                    <w:p w14:paraId="03FB9572" w14:textId="77777777" w:rsidR="00A60C8A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 xml:space="preserve">If </w:t>
                      </w:r>
                      <w:r w:rsidR="004B333A">
                        <w:rPr>
                          <w:color w:val="0C6D8E"/>
                          <w:lang w:val="en-US"/>
                        </w:rPr>
                        <w:t>you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 </w:t>
                      </w:r>
                      <w:r w:rsidRPr="00253A01">
                        <w:rPr>
                          <w:b/>
                          <w:bCs/>
                          <w:color w:val="0C6D8E"/>
                          <w:lang w:val="en-US"/>
                        </w:rPr>
                        <w:t>DO NOT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 want </w:t>
                      </w:r>
                      <w:r w:rsidR="004B333A">
                        <w:rPr>
                          <w:color w:val="0C6D8E"/>
                          <w:lang w:val="en-US"/>
                        </w:rPr>
                        <w:t>your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 home address to appear on the ballot paper, </w:t>
                      </w:r>
                      <w:r w:rsidR="004B333A">
                        <w:rPr>
                          <w:color w:val="0C6D8E"/>
                          <w:lang w:val="en-US"/>
                        </w:rPr>
                        <w:t>you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 must insert the name of the relevant area here, or the country if the home address is outside the UK. </w:t>
                      </w:r>
                    </w:p>
                    <w:p w14:paraId="7D514273" w14:textId="71DDD420" w:rsidR="001A3651" w:rsidRPr="00D52820" w:rsidRDefault="00A60C8A" w:rsidP="001A3651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You</w:t>
                      </w:r>
                      <w:r w:rsidR="001A3651">
                        <w:rPr>
                          <w:color w:val="0C6D8E"/>
                          <w:lang w:val="en-US"/>
                        </w:rPr>
                        <w:t xml:space="preserve"> do not need to complete the statement below</w:t>
                      </w:r>
                      <w:r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  <w:p w14:paraId="316F3A2D" w14:textId="77777777" w:rsidR="001A3651" w:rsidRPr="001948F4" w:rsidRDefault="001A3651" w:rsidP="001A3651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BEE4E0" w14:textId="77777777" w:rsidR="001A3651" w:rsidRDefault="001A3651" w:rsidP="001A3651"/>
    <w:p w14:paraId="4D5F0B97" w14:textId="77777777" w:rsidR="001A3651" w:rsidRDefault="001A3651" w:rsidP="001A3651"/>
    <w:p w14:paraId="524C6BC2" w14:textId="77777777" w:rsidR="001A3651" w:rsidRDefault="001A3651" w:rsidP="001A3651"/>
    <w:p w14:paraId="58CECB64" w14:textId="77777777" w:rsidR="001A3651" w:rsidRDefault="001A3651" w:rsidP="001A3651">
      <w:pPr>
        <w:jc w:val="center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7D5D7240" wp14:editId="6707E1C7">
                <wp:simplePos x="0" y="0"/>
                <wp:positionH relativeFrom="margin">
                  <wp:posOffset>314960</wp:posOffset>
                </wp:positionH>
                <wp:positionV relativeFrom="paragraph">
                  <wp:posOffset>1507490</wp:posOffset>
                </wp:positionV>
                <wp:extent cx="3691890" cy="4697730"/>
                <wp:effectExtent l="19050" t="57150" r="22860" b="26670"/>
                <wp:wrapNone/>
                <wp:docPr id="133" name="Callout: Up Arrow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1890" cy="4697730"/>
                        </a:xfrm>
                        <a:prstGeom prst="upArrowCallout">
                          <a:avLst>
                            <a:gd name="adj1" fmla="val 5646"/>
                            <a:gd name="adj2" fmla="val 8196"/>
                            <a:gd name="adj3" fmla="val 17363"/>
                            <a:gd name="adj4" fmla="val 41429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17A8B1" w14:textId="59612583" w:rsidR="001A3651" w:rsidRPr="00B36571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B36571">
                              <w:rPr>
                                <w:color w:val="0C6D8E"/>
                                <w:lang w:val="en-US"/>
                              </w:rPr>
                              <w:t xml:space="preserve">The relevant area is the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local government area</w:t>
                            </w:r>
                            <w:r w:rsidRPr="00B36571"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  <w:r w:rsidR="00A60C8A">
                              <w:rPr>
                                <w:color w:val="0C6D8E"/>
                                <w:lang w:val="en-US"/>
                              </w:rPr>
                              <w:t xml:space="preserve">your </w:t>
                            </w:r>
                            <w:r w:rsidRPr="00B36571">
                              <w:rPr>
                                <w:color w:val="0C6D8E"/>
                                <w:lang w:val="en-US"/>
                              </w:rPr>
                              <w:t xml:space="preserve">home address is </w:t>
                            </w:r>
                            <w:r w:rsidR="00A60C8A">
                              <w:rPr>
                                <w:color w:val="0C6D8E"/>
                                <w:lang w:val="en-US"/>
                              </w:rPr>
                              <w:t>in</w:t>
                            </w:r>
                            <w:r w:rsidRPr="00B36571"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0DAF47B3" w14:textId="6B7F721A" w:rsidR="001A3651" w:rsidRPr="00B36571" w:rsidRDefault="009B3BD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B36571">
                              <w:rPr>
                                <w:color w:val="0C6D8E"/>
                                <w:lang w:val="en-US"/>
                              </w:rPr>
                              <w:t xml:space="preserve">For example, if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your</w:t>
                            </w:r>
                            <w:r w:rsidRPr="00B36571">
                              <w:rPr>
                                <w:color w:val="0C6D8E"/>
                                <w:lang w:val="en-US"/>
                              </w:rPr>
                              <w:t xml:space="preserve"> home address is in the </w:t>
                            </w:r>
                            <w:r w:rsidR="000A59C8">
                              <w:rPr>
                                <w:color w:val="FF0000"/>
                                <w:lang w:val="en-US"/>
                              </w:rPr>
                              <w:t>City of Edinburgh council</w:t>
                            </w:r>
                            <w:r w:rsidRPr="00B36571">
                              <w:rPr>
                                <w:color w:val="0C6D8E"/>
                                <w:lang w:val="en-US"/>
                              </w:rPr>
                              <w:t xml:space="preserve"> area, the name of the relevant area is </w:t>
                            </w:r>
                            <w:r w:rsidR="000A59C8">
                              <w:rPr>
                                <w:color w:val="0C6D8E"/>
                                <w:lang w:val="en-US"/>
                              </w:rPr>
                              <w:t>City of Edinburgh</w:t>
                            </w:r>
                            <w:r w:rsidRPr="00B36571">
                              <w:rPr>
                                <w:color w:val="0C6D8E"/>
                                <w:lang w:val="en-US"/>
                              </w:rPr>
                              <w:t xml:space="preserve">’. </w:t>
                            </w:r>
                          </w:p>
                          <w:p w14:paraId="185E56C0" w14:textId="7ADCFF2B" w:rsidR="001A3651" w:rsidRPr="00FA7FDD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FA7FDD">
                              <w:rPr>
                                <w:color w:val="0C6D8E"/>
                                <w:lang w:val="en-US"/>
                              </w:rPr>
                              <w:t xml:space="preserve">For further information see the </w:t>
                            </w:r>
                            <w:hyperlink r:id="rId45" w:history="1">
                              <w:r w:rsidRPr="00FA7FDD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E</w:t>
                              </w:r>
                              <w:r w:rsidR="00244AE4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 xml:space="preserve">lectoral </w:t>
                              </w:r>
                              <w:r w:rsidRPr="00FA7FDD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C</w:t>
                              </w:r>
                              <w:r w:rsidR="00244AE4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ommission</w:t>
                              </w:r>
                              <w:r w:rsidRPr="00FA7FDD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 xml:space="preserve"> guidance</w:t>
                              </w:r>
                            </w:hyperlink>
                            <w:r>
                              <w:rPr>
                                <w:rStyle w:val="Hyperlink"/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7632CA7B" w14:textId="77777777" w:rsidR="001A3651" w:rsidRPr="008025AA" w:rsidRDefault="001A3651" w:rsidP="001A3651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D7240" id="Callout: Up Arrow 133" o:spid="_x0000_s1048" type="#_x0000_t79" style="position:absolute;left:0;text-align:left;margin-left:24.8pt;margin-top:118.7pt;width:290.7pt;height:369.9pt;z-index:25165827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" adj="12651,9030,2947,10190" filled="f" strokecolor="#41719c" strokeweight="2.25pt">
                <v:textbox>
                  <w:txbxContent>
                    <w:p w14:paraId="1317A8B1" w14:textId="59612583" w:rsidR="001A3651" w:rsidRPr="00B36571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B36571">
                        <w:rPr>
                          <w:color w:val="0C6D8E"/>
                          <w:lang w:val="en-US"/>
                        </w:rPr>
                        <w:t xml:space="preserve">The relevant area is the </w:t>
                      </w:r>
                      <w:r>
                        <w:rPr>
                          <w:color w:val="0C6D8E"/>
                          <w:lang w:val="en-US"/>
                        </w:rPr>
                        <w:t>local government area</w:t>
                      </w:r>
                      <w:r w:rsidRPr="00B36571">
                        <w:rPr>
                          <w:color w:val="0C6D8E"/>
                          <w:lang w:val="en-US"/>
                        </w:rPr>
                        <w:t xml:space="preserve"> </w:t>
                      </w:r>
                      <w:r w:rsidR="00A60C8A">
                        <w:rPr>
                          <w:color w:val="0C6D8E"/>
                          <w:lang w:val="en-US"/>
                        </w:rPr>
                        <w:t xml:space="preserve">your </w:t>
                      </w:r>
                      <w:r w:rsidRPr="00B36571">
                        <w:rPr>
                          <w:color w:val="0C6D8E"/>
                          <w:lang w:val="en-US"/>
                        </w:rPr>
                        <w:t xml:space="preserve">home address is </w:t>
                      </w:r>
                      <w:r w:rsidR="00A60C8A">
                        <w:rPr>
                          <w:color w:val="0C6D8E"/>
                          <w:lang w:val="en-US"/>
                        </w:rPr>
                        <w:t>in</w:t>
                      </w:r>
                      <w:r w:rsidRPr="00B36571"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  <w:p w14:paraId="0DAF47B3" w14:textId="6B7F721A" w:rsidR="001A3651" w:rsidRPr="00B36571" w:rsidRDefault="009B3BD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B36571">
                        <w:rPr>
                          <w:color w:val="0C6D8E"/>
                          <w:lang w:val="en-US"/>
                        </w:rPr>
                        <w:t xml:space="preserve">For example, if </w:t>
                      </w:r>
                      <w:r>
                        <w:rPr>
                          <w:color w:val="0C6D8E"/>
                          <w:lang w:val="en-US"/>
                        </w:rPr>
                        <w:t>your</w:t>
                      </w:r>
                      <w:r w:rsidRPr="00B36571">
                        <w:rPr>
                          <w:color w:val="0C6D8E"/>
                          <w:lang w:val="en-US"/>
                        </w:rPr>
                        <w:t xml:space="preserve"> home address is in the </w:t>
                      </w:r>
                      <w:r w:rsidR="000A59C8">
                        <w:rPr>
                          <w:color w:val="FF0000"/>
                          <w:lang w:val="en-US"/>
                        </w:rPr>
                        <w:t>City of Edinburgh council</w:t>
                      </w:r>
                      <w:r w:rsidRPr="00B36571">
                        <w:rPr>
                          <w:color w:val="0C6D8E"/>
                          <w:lang w:val="en-US"/>
                        </w:rPr>
                        <w:t xml:space="preserve"> area, the name of the relevant area is </w:t>
                      </w:r>
                      <w:r w:rsidR="000A59C8">
                        <w:rPr>
                          <w:color w:val="0C6D8E"/>
                          <w:lang w:val="en-US"/>
                        </w:rPr>
                        <w:t>City of Edinburgh</w:t>
                      </w:r>
                      <w:r w:rsidRPr="00B36571">
                        <w:rPr>
                          <w:color w:val="0C6D8E"/>
                          <w:lang w:val="en-US"/>
                        </w:rPr>
                        <w:t xml:space="preserve">’. </w:t>
                      </w:r>
                    </w:p>
                    <w:p w14:paraId="185E56C0" w14:textId="7ADCFF2B" w:rsidR="001A3651" w:rsidRPr="00FA7FDD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FA7FDD">
                        <w:rPr>
                          <w:color w:val="0C6D8E"/>
                          <w:lang w:val="en-US"/>
                        </w:rPr>
                        <w:t xml:space="preserve">For further information see the </w:t>
                      </w:r>
                      <w:hyperlink r:id="rId46" w:history="1">
                        <w:r w:rsidRPr="00FA7FDD">
                          <w:rPr>
                            <w:rStyle w:val="Hyperlink"/>
                            <w:color w:val="0C6D8E"/>
                            <w:lang w:val="en-US"/>
                          </w:rPr>
                          <w:t>E</w:t>
                        </w:r>
                        <w:r w:rsidR="00244AE4">
                          <w:rPr>
                            <w:rStyle w:val="Hyperlink"/>
                            <w:color w:val="0C6D8E"/>
                            <w:lang w:val="en-US"/>
                          </w:rPr>
                          <w:t xml:space="preserve">lectoral </w:t>
                        </w:r>
                        <w:r w:rsidRPr="00FA7FDD">
                          <w:rPr>
                            <w:rStyle w:val="Hyperlink"/>
                            <w:color w:val="0C6D8E"/>
                            <w:lang w:val="en-US"/>
                          </w:rPr>
                          <w:t>C</w:t>
                        </w:r>
                        <w:r w:rsidR="00244AE4">
                          <w:rPr>
                            <w:rStyle w:val="Hyperlink"/>
                            <w:color w:val="0C6D8E"/>
                            <w:lang w:val="en-US"/>
                          </w:rPr>
                          <w:t>ommission</w:t>
                        </w:r>
                        <w:r w:rsidRPr="00FA7FDD">
                          <w:rPr>
                            <w:rStyle w:val="Hyperlink"/>
                            <w:color w:val="0C6D8E"/>
                            <w:lang w:val="en-US"/>
                          </w:rPr>
                          <w:t xml:space="preserve"> guidance</w:t>
                        </w:r>
                      </w:hyperlink>
                      <w:r>
                        <w:rPr>
                          <w:rStyle w:val="Hyperlink"/>
                          <w:color w:val="0C6D8E"/>
                          <w:lang w:val="en-US"/>
                        </w:rPr>
                        <w:t>.</w:t>
                      </w:r>
                    </w:p>
                    <w:p w14:paraId="7632CA7B" w14:textId="77777777" w:rsidR="001A3651" w:rsidRPr="008025AA" w:rsidRDefault="001A3651" w:rsidP="001A3651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469BCD02" wp14:editId="62149D8A">
                <wp:simplePos x="0" y="0"/>
                <wp:positionH relativeFrom="margin">
                  <wp:posOffset>4965700</wp:posOffset>
                </wp:positionH>
                <wp:positionV relativeFrom="paragraph">
                  <wp:posOffset>1620520</wp:posOffset>
                </wp:positionV>
                <wp:extent cx="1565910" cy="2698750"/>
                <wp:effectExtent l="57150" t="19050" r="15240" b="25400"/>
                <wp:wrapNone/>
                <wp:docPr id="132" name="Callout: Left Arrow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2698750"/>
                        </a:xfrm>
                        <a:prstGeom prst="leftArrowCallout">
                          <a:avLst>
                            <a:gd name="adj1" fmla="val 7013"/>
                            <a:gd name="adj2" fmla="val 12698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4472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8EBC82" w14:textId="06780546" w:rsidR="001A3651" w:rsidRPr="00886CB6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546AA7">
                              <w:rPr>
                                <w:color w:val="0C6D8E"/>
                                <w:lang w:val="en-US"/>
                              </w:rPr>
                              <w:t xml:space="preserve">If </w:t>
                            </w:r>
                            <w:r w:rsidR="0024441A">
                              <w:rPr>
                                <w:color w:val="0C6D8E"/>
                                <w:lang w:val="en-US"/>
                              </w:rPr>
                              <w:t>you</w:t>
                            </w:r>
                            <w:r w:rsidRPr="00546AA7"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  <w:r w:rsidRPr="00253A01">
                              <w:rPr>
                                <w:b/>
                                <w:bCs/>
                                <w:color w:val="0C6D8E"/>
                                <w:lang w:val="en-US"/>
                              </w:rPr>
                              <w:t>DO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  <w:r w:rsidRPr="00546AA7">
                              <w:rPr>
                                <w:color w:val="0C6D8E"/>
                                <w:lang w:val="en-US"/>
                              </w:rPr>
                              <w:t>want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  <w:r w:rsidR="0024441A">
                              <w:rPr>
                                <w:color w:val="0C6D8E"/>
                                <w:lang w:val="en-US"/>
                              </w:rPr>
                              <w:t>your</w:t>
                            </w:r>
                            <w:r w:rsidRPr="00546AA7">
                              <w:rPr>
                                <w:color w:val="0C6D8E"/>
                                <w:lang w:val="en-US"/>
                              </w:rPr>
                              <w:t xml:space="preserve"> home address to appear on the ballot paper </w:t>
                            </w:r>
                            <w:r w:rsidR="0024441A">
                              <w:rPr>
                                <w:color w:val="0C6D8E"/>
                                <w:lang w:val="en-US"/>
                              </w:rPr>
                              <w:t xml:space="preserve">you </w:t>
                            </w:r>
                            <w:r w:rsidRPr="00546AA7">
                              <w:rPr>
                                <w:color w:val="0C6D8E"/>
                                <w:lang w:val="en-US"/>
                              </w:rPr>
                              <w:t xml:space="preserve">must put an </w:t>
                            </w:r>
                            <w:r w:rsidR="0024441A">
                              <w:rPr>
                                <w:color w:val="0C6D8E"/>
                                <w:lang w:val="en-US"/>
                              </w:rPr>
                              <w:t>‘</w:t>
                            </w:r>
                            <w:r w:rsidRPr="00546AA7">
                              <w:rPr>
                                <w:color w:val="0C6D8E"/>
                                <w:lang w:val="en-US"/>
                              </w:rPr>
                              <w:t>X</w:t>
                            </w:r>
                            <w:r w:rsidR="0024441A">
                              <w:rPr>
                                <w:color w:val="0C6D8E"/>
                                <w:lang w:val="en-US"/>
                              </w:rPr>
                              <w:t>’</w:t>
                            </w:r>
                            <w:r w:rsidRPr="00546AA7">
                              <w:rPr>
                                <w:color w:val="0C6D8E"/>
                                <w:lang w:val="en-US"/>
                              </w:rPr>
                              <w:t xml:space="preserve"> in this box and sign below. </w:t>
                            </w:r>
                          </w:p>
                          <w:p w14:paraId="1FE28964" w14:textId="77777777" w:rsidR="001A3651" w:rsidRPr="00BD1280" w:rsidRDefault="001A3651" w:rsidP="001A3651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BCD02" id="Callout: Left Arrow 132" o:spid="_x0000_s1049" type="#_x0000_t77" style="position:absolute;left:0;text-align:left;margin-left:391pt;margin-top:127.6pt;width:123.3pt;height:212.5pt;z-index:25165827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" adj="7565,9209,5400,10361" filled="f" strokecolor="#44728e" strokeweight="2.25pt">
                <v:textbox>
                  <w:txbxContent>
                    <w:p w14:paraId="158EBC82" w14:textId="06780546" w:rsidR="001A3651" w:rsidRPr="00886CB6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546AA7">
                        <w:rPr>
                          <w:color w:val="0C6D8E"/>
                          <w:lang w:val="en-US"/>
                        </w:rPr>
                        <w:t xml:space="preserve">If </w:t>
                      </w:r>
                      <w:r w:rsidR="0024441A">
                        <w:rPr>
                          <w:color w:val="0C6D8E"/>
                          <w:lang w:val="en-US"/>
                        </w:rPr>
                        <w:t>you</w:t>
                      </w:r>
                      <w:r w:rsidRPr="00546AA7">
                        <w:rPr>
                          <w:color w:val="0C6D8E"/>
                          <w:lang w:val="en-US"/>
                        </w:rPr>
                        <w:t xml:space="preserve"> </w:t>
                      </w:r>
                      <w:r w:rsidRPr="00253A01">
                        <w:rPr>
                          <w:b/>
                          <w:bCs/>
                          <w:color w:val="0C6D8E"/>
                          <w:lang w:val="en-US"/>
                        </w:rPr>
                        <w:t>DO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 </w:t>
                      </w:r>
                      <w:r w:rsidRPr="00546AA7">
                        <w:rPr>
                          <w:color w:val="0C6D8E"/>
                          <w:lang w:val="en-US"/>
                        </w:rPr>
                        <w:t>want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 </w:t>
                      </w:r>
                      <w:r w:rsidR="0024441A">
                        <w:rPr>
                          <w:color w:val="0C6D8E"/>
                          <w:lang w:val="en-US"/>
                        </w:rPr>
                        <w:t>your</w:t>
                      </w:r>
                      <w:r w:rsidRPr="00546AA7">
                        <w:rPr>
                          <w:color w:val="0C6D8E"/>
                          <w:lang w:val="en-US"/>
                        </w:rPr>
                        <w:t xml:space="preserve"> home address to appear on the ballot paper </w:t>
                      </w:r>
                      <w:r w:rsidR="0024441A">
                        <w:rPr>
                          <w:color w:val="0C6D8E"/>
                          <w:lang w:val="en-US"/>
                        </w:rPr>
                        <w:t xml:space="preserve">you </w:t>
                      </w:r>
                      <w:r w:rsidRPr="00546AA7">
                        <w:rPr>
                          <w:color w:val="0C6D8E"/>
                          <w:lang w:val="en-US"/>
                        </w:rPr>
                        <w:t xml:space="preserve">must put an </w:t>
                      </w:r>
                      <w:r w:rsidR="0024441A">
                        <w:rPr>
                          <w:color w:val="0C6D8E"/>
                          <w:lang w:val="en-US"/>
                        </w:rPr>
                        <w:t>‘</w:t>
                      </w:r>
                      <w:r w:rsidRPr="00546AA7">
                        <w:rPr>
                          <w:color w:val="0C6D8E"/>
                          <w:lang w:val="en-US"/>
                        </w:rPr>
                        <w:t>X</w:t>
                      </w:r>
                      <w:r w:rsidR="0024441A">
                        <w:rPr>
                          <w:color w:val="0C6D8E"/>
                          <w:lang w:val="en-US"/>
                        </w:rPr>
                        <w:t>’</w:t>
                      </w:r>
                      <w:r w:rsidRPr="00546AA7">
                        <w:rPr>
                          <w:color w:val="0C6D8E"/>
                          <w:lang w:val="en-US"/>
                        </w:rPr>
                        <w:t xml:space="preserve"> in this box and sign below. </w:t>
                      </w:r>
                    </w:p>
                    <w:p w14:paraId="1FE28964" w14:textId="77777777" w:rsidR="001A3651" w:rsidRPr="00BD1280" w:rsidRDefault="001A3651" w:rsidP="001A3651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8" behindDoc="0" locked="0" layoutInCell="1" allowOverlap="1" wp14:anchorId="4BECB2D7" wp14:editId="5295B7AC">
                <wp:simplePos x="0" y="0"/>
                <wp:positionH relativeFrom="column">
                  <wp:posOffset>431800</wp:posOffset>
                </wp:positionH>
                <wp:positionV relativeFrom="paragraph">
                  <wp:posOffset>1877695</wp:posOffset>
                </wp:positionV>
                <wp:extent cx="151920" cy="360"/>
                <wp:effectExtent l="95250" t="152400" r="114935" b="152400"/>
                <wp:wrapNone/>
                <wp:docPr id="44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151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008E79" id="Ink 44" o:spid="_x0000_s1026" type="#_x0000_t75" style="position:absolute;margin-left:29.75pt;margin-top:139.35pt;width:20.4pt;height:17.0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">
                <v:imagedata r:id="rId48" o:title="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4B42BF5" wp14:editId="1F07341E">
                <wp:simplePos x="0" y="0"/>
                <wp:positionH relativeFrom="margin">
                  <wp:posOffset>384175</wp:posOffset>
                </wp:positionH>
                <wp:positionV relativeFrom="paragraph">
                  <wp:posOffset>9525</wp:posOffset>
                </wp:positionV>
                <wp:extent cx="521970" cy="301625"/>
                <wp:effectExtent l="0" t="0" r="11430" b="22225"/>
                <wp:wrapNone/>
                <wp:docPr id="60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3016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0C6D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B3FC72" id="Oval 60" o:spid="_x0000_s1026" style="position:absolute;margin-left:30.25pt;margin-top:.75pt;width:41.1pt;height:23.75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" filled="f" strokecolor="#0c6d8e" strokeweight="1pt">
                <v:stroke joinstyle="miter"/>
                <w10:wrap anchorx="margin"/>
              </v:oval>
            </w:pict>
          </mc:Fallback>
        </mc:AlternateContent>
      </w:r>
      <w:r w:rsidRPr="00C228F8">
        <w:rPr>
          <w:noProof/>
        </w:rPr>
        <w:drawing>
          <wp:inline distT="0" distB="0" distL="0" distR="0" wp14:anchorId="72671BC4" wp14:editId="78A1293B">
            <wp:extent cx="5163271" cy="4315427"/>
            <wp:effectExtent l="0" t="0" r="0" b="9525"/>
            <wp:docPr id="35" name="Picture 3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able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431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D93F9" w14:textId="77777777" w:rsidR="001A3651" w:rsidRDefault="001A3651" w:rsidP="001A3651"/>
    <w:p w14:paraId="7102665C" w14:textId="77777777" w:rsidR="001A3651" w:rsidRDefault="001A3651" w:rsidP="001A3651">
      <w:r>
        <w:br w:type="page"/>
      </w:r>
    </w:p>
    <w:p w14:paraId="041DCC64" w14:textId="77777777" w:rsidR="001A3651" w:rsidRPr="00C91E9B" w:rsidRDefault="001A3651" w:rsidP="001A3651">
      <w:pPr>
        <w:rPr>
          <w:b/>
          <w:color w:val="0C6D8E"/>
          <w:sz w:val="28"/>
          <w:szCs w:val="28"/>
        </w:rPr>
      </w:pPr>
      <w:r>
        <w:rPr>
          <w:noProof/>
          <w:color w:val="FF0000"/>
        </w:rPr>
        <w:lastRenderedPageBreak/>
        <mc:AlternateContent>
          <mc:Choice Requires="wpi">
            <w:drawing>
              <wp:anchor distT="0" distB="0" distL="114300" distR="114300" simplePos="0" relativeHeight="251658250" behindDoc="0" locked="0" layoutInCell="1" allowOverlap="1" wp14:anchorId="59B7C686" wp14:editId="7A47F9E3">
                <wp:simplePos x="0" y="0"/>
                <wp:positionH relativeFrom="column">
                  <wp:posOffset>10061823</wp:posOffset>
                </wp:positionH>
                <wp:positionV relativeFrom="paragraph">
                  <wp:posOffset>5778254</wp:posOffset>
                </wp:positionV>
                <wp:extent cx="360" cy="360"/>
                <wp:effectExtent l="95250" t="152400" r="114300" b="152400"/>
                <wp:wrapNone/>
                <wp:docPr id="5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BA7848" id="Ink 50" o:spid="_x0000_s1026" type="#_x0000_t75" style="position:absolute;margin-left:788pt;margin-top:446.5pt;width:8.55pt;height:17.0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">
                <v:imagedata r:id="rId51" o:title=""/>
              </v:shape>
            </w:pict>
          </mc:Fallback>
        </mc:AlternateContent>
      </w:r>
      <w:r w:rsidRPr="00972E0C">
        <w:rPr>
          <w:noProof/>
          <w:color w:val="2E748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64A794B" wp14:editId="621C0796">
                <wp:simplePos x="0" y="0"/>
                <wp:positionH relativeFrom="page">
                  <wp:posOffset>4728210</wp:posOffset>
                </wp:positionH>
                <wp:positionV relativeFrom="paragraph">
                  <wp:posOffset>-127000</wp:posOffset>
                </wp:positionV>
                <wp:extent cx="1920240" cy="521970"/>
                <wp:effectExtent l="19050" t="19050" r="22860" b="1143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521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BD83B7" w14:textId="77777777" w:rsidR="001A3651" w:rsidRPr="00F74BC8" w:rsidRDefault="001A3651" w:rsidP="001A365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F74BC8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For party candidates only</w:t>
                            </w:r>
                          </w:p>
                          <w:p w14:paraId="1172DAC6" w14:textId="77777777" w:rsidR="001A3651" w:rsidRPr="009A39D5" w:rsidRDefault="001A3651" w:rsidP="001A3651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A794B" id="Rectangle 85" o:spid="_x0000_s1050" style="position:absolute;margin-left:372.3pt;margin-top:-10pt;width:151.2pt;height:41.1pt;z-index:2516582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" fillcolor="window" strokecolor="windowText" strokeweight="2.25pt">
                <v:textbox>
                  <w:txbxContent>
                    <w:p w14:paraId="50BD83B7" w14:textId="77777777" w:rsidR="001A3651" w:rsidRPr="00F74BC8" w:rsidRDefault="001A3651" w:rsidP="001A365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F74BC8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For party candidates only</w:t>
                      </w:r>
                    </w:p>
                    <w:p w14:paraId="1172DAC6" w14:textId="77777777" w:rsidR="001A3651" w:rsidRPr="009A39D5" w:rsidRDefault="001A3651" w:rsidP="001A3651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972E0C">
        <w:rPr>
          <w:b/>
          <w:bCs/>
          <w:color w:val="2E748E"/>
          <w:sz w:val="28"/>
          <w:szCs w:val="28"/>
        </w:rPr>
        <w:t xml:space="preserve">Form </w:t>
      </w:r>
      <w:r>
        <w:rPr>
          <w:b/>
          <w:bCs/>
          <w:color w:val="2E748E"/>
          <w:sz w:val="28"/>
          <w:szCs w:val="28"/>
        </w:rPr>
        <w:t>3</w:t>
      </w:r>
      <w:r w:rsidRPr="00972E0C">
        <w:rPr>
          <w:b/>
          <w:bCs/>
          <w:color w:val="2E748E"/>
          <w:sz w:val="28"/>
          <w:szCs w:val="28"/>
        </w:rPr>
        <w:t xml:space="preserve"> – Certificate of authorisation </w:t>
      </w:r>
    </w:p>
    <w:p w14:paraId="0636BA46" w14:textId="6ECF4772" w:rsidR="001A3651" w:rsidRDefault="00E153F5" w:rsidP="001A3651">
      <w:pPr>
        <w:spacing w:after="160" w:line="259" w:lineRule="auto"/>
        <w:jc w:val="center"/>
        <w:rPr>
          <w:b/>
          <w:color w:val="0C6D8E"/>
          <w:sz w:val="28"/>
          <w:szCs w:val="28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50EB6A65" wp14:editId="0B8B90E5">
                <wp:simplePos x="0" y="0"/>
                <wp:positionH relativeFrom="margin">
                  <wp:posOffset>-355600</wp:posOffset>
                </wp:positionH>
                <wp:positionV relativeFrom="paragraph">
                  <wp:posOffset>4617085</wp:posOffset>
                </wp:positionV>
                <wp:extent cx="3910965" cy="1550670"/>
                <wp:effectExtent l="19050" t="57150" r="13335" b="11430"/>
                <wp:wrapNone/>
                <wp:docPr id="4" name="Callout: Up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0965" cy="1550670"/>
                        </a:xfrm>
                        <a:prstGeom prst="upArrowCallout">
                          <a:avLst>
                            <a:gd name="adj1" fmla="val 8161"/>
                            <a:gd name="adj2" fmla="val 13492"/>
                            <a:gd name="adj3" fmla="val 31711"/>
                            <a:gd name="adj4" fmla="val 43193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335A81" w14:textId="705FE506" w:rsidR="001A3651" w:rsidRPr="009144DA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9144DA">
                              <w:rPr>
                                <w:color w:val="0C6D8E"/>
                                <w:lang w:val="en-US"/>
                              </w:rPr>
                              <w:t>Must be signed by the party’s Nominating Officer or someone authorised by them</w:t>
                            </w:r>
                            <w:r w:rsidR="00A35495"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2823D28B" w14:textId="77777777" w:rsidR="001A3651" w:rsidRPr="00244EC6" w:rsidRDefault="001A3651" w:rsidP="001A3651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B6A65" id="Callout: Up Arrow 4" o:spid="_x0000_s1051" type="#_x0000_t79" style="position:absolute;left:0;text-align:left;margin-left:-28pt;margin-top:363.55pt;width:307.95pt;height:122.1pt;z-index:2516582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" adj="12270,9645,6850,10451" filled="f" strokecolor="#41719c" strokeweight="2.25pt">
                <v:textbox>
                  <w:txbxContent>
                    <w:p w14:paraId="17335A81" w14:textId="705FE506" w:rsidR="001A3651" w:rsidRPr="009144DA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9144DA">
                        <w:rPr>
                          <w:color w:val="0C6D8E"/>
                          <w:lang w:val="en-US"/>
                        </w:rPr>
                        <w:t>Must be signed by the party’s Nominating Officer or someone authorised by them</w:t>
                      </w:r>
                      <w:r w:rsidR="00A35495"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  <w:p w14:paraId="2823D28B" w14:textId="77777777" w:rsidR="001A3651" w:rsidRPr="00244EC6" w:rsidRDefault="001A3651" w:rsidP="001A3651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1F2F9EFD" wp14:editId="0B1D7E43">
                <wp:simplePos x="0" y="0"/>
                <wp:positionH relativeFrom="margin">
                  <wp:posOffset>4300220</wp:posOffset>
                </wp:positionH>
                <wp:positionV relativeFrom="paragraph">
                  <wp:posOffset>448945</wp:posOffset>
                </wp:positionV>
                <wp:extent cx="1990725" cy="6930390"/>
                <wp:effectExtent l="57150" t="19050" r="28575" b="22860"/>
                <wp:wrapNone/>
                <wp:docPr id="144" name="Callout: Left Arrow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6930390"/>
                        </a:xfrm>
                        <a:prstGeom prst="leftArrowCallout">
                          <a:avLst>
                            <a:gd name="adj1" fmla="val 5096"/>
                            <a:gd name="adj2" fmla="val 12751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4472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3FA8DB" w14:textId="1C4B8C4A" w:rsidR="001A3651" w:rsidRPr="00884C5D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884C5D">
                              <w:rPr>
                                <w:color w:val="0C6D8E"/>
                                <w:lang w:val="en-US"/>
                              </w:rPr>
                              <w:t xml:space="preserve">If </w:t>
                            </w:r>
                            <w:r w:rsidR="00A35495">
                              <w:rPr>
                                <w:color w:val="0C6D8E"/>
                                <w:lang w:val="en-US"/>
                              </w:rPr>
                              <w:t>your</w:t>
                            </w:r>
                            <w:r w:rsidRPr="00884C5D">
                              <w:rPr>
                                <w:color w:val="0C6D8E"/>
                                <w:lang w:val="en-US"/>
                              </w:rPr>
                              <w:t xml:space="preserve"> authorised to use a specific registered description or the party name, it should be written here. </w:t>
                            </w:r>
                            <w:r w:rsidRPr="00884C5D">
                              <w:rPr>
                                <w:b/>
                                <w:bCs/>
                                <w:color w:val="0C6D8E"/>
                                <w:lang w:val="en-US"/>
                              </w:rPr>
                              <w:t>Must match description on Form 1.</w:t>
                            </w:r>
                            <w:r w:rsidRPr="00884C5D"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</w:p>
                          <w:p w14:paraId="6B3DCBF9" w14:textId="1EB534E3" w:rsidR="001A3651" w:rsidRPr="00884C5D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884C5D">
                              <w:rPr>
                                <w:color w:val="0C6D8E"/>
                                <w:lang w:val="en-US"/>
                              </w:rPr>
                              <w:t xml:space="preserve">Or, if </w:t>
                            </w:r>
                            <w:r w:rsidR="00A35495">
                              <w:rPr>
                                <w:color w:val="0C6D8E"/>
                                <w:lang w:val="en-US"/>
                              </w:rPr>
                              <w:t>your</w:t>
                            </w:r>
                            <w:r w:rsidRPr="00884C5D">
                              <w:rPr>
                                <w:color w:val="0C6D8E"/>
                                <w:lang w:val="en-US"/>
                              </w:rPr>
                              <w:t xml:space="preserve"> authorised to choose</w:t>
                            </w:r>
                            <w:r w:rsidR="00C55E20">
                              <w:rPr>
                                <w:color w:val="0C6D8E"/>
                                <w:lang w:val="en-US"/>
                              </w:rPr>
                              <w:t xml:space="preserve"> from a range of registered descriptions or party names</w:t>
                            </w:r>
                            <w:r w:rsidRPr="00884C5D">
                              <w:rPr>
                                <w:color w:val="0C6D8E"/>
                                <w:lang w:val="en-US"/>
                              </w:rPr>
                              <w:t>, it should say ‘any registered description or the party’s name as registered with the Electoral Commission’</w:t>
                            </w:r>
                          </w:p>
                          <w:p w14:paraId="3CC6F762" w14:textId="3D736DE8" w:rsidR="001A3651" w:rsidRPr="00884C5D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884C5D">
                              <w:rPr>
                                <w:color w:val="0C6D8E"/>
                                <w:lang w:val="en-US"/>
                              </w:rPr>
                              <w:t xml:space="preserve">Check the </w:t>
                            </w:r>
                            <w:hyperlink r:id="rId52" w:history="1">
                              <w:r w:rsidRPr="00884C5D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E</w:t>
                              </w:r>
                              <w:r w:rsidR="00E153F5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 xml:space="preserve">lectoral </w:t>
                              </w:r>
                              <w:r w:rsidRPr="00884C5D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C</w:t>
                              </w:r>
                              <w:r w:rsidR="00E153F5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 xml:space="preserve">ommission </w:t>
                              </w:r>
                              <w:r w:rsidRPr="00884C5D">
                                <w:rPr>
                                  <w:rStyle w:val="Hyperlink"/>
                                  <w:color w:val="0C6D8E"/>
                                  <w:lang w:val="en-US"/>
                                </w:rPr>
                                <w:t>website</w:t>
                              </w:r>
                            </w:hyperlink>
                            <w:r w:rsidRPr="00884C5D">
                              <w:rPr>
                                <w:color w:val="0C6D8E"/>
                                <w:lang w:val="en-US"/>
                              </w:rPr>
                              <w:t xml:space="preserve"> for descriptions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380D420B" w14:textId="77777777" w:rsidR="001A3651" w:rsidRPr="00A049E0" w:rsidRDefault="001A3651" w:rsidP="001A3651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  <w:r w:rsidRPr="00A049E0">
                              <w:rPr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</w:p>
                          <w:p w14:paraId="6FAB78DC" w14:textId="77777777" w:rsidR="001A3651" w:rsidRPr="00BD1280" w:rsidRDefault="001A3651" w:rsidP="001A3651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F9EFD" id="Callout: Left Arrow 144" o:spid="_x0000_s1052" type="#_x0000_t77" style="position:absolute;left:0;text-align:left;margin-left:338.6pt;margin-top:35.35pt;width:156.75pt;height:545.7pt;z-index:2516582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" adj="7565,10009,5400,10642" filled="f" strokecolor="#44728e" strokeweight="2.25pt">
                <v:textbox>
                  <w:txbxContent>
                    <w:p w14:paraId="7E3FA8DB" w14:textId="1C4B8C4A" w:rsidR="001A3651" w:rsidRPr="00884C5D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884C5D">
                        <w:rPr>
                          <w:color w:val="0C6D8E"/>
                          <w:lang w:val="en-US"/>
                        </w:rPr>
                        <w:t xml:space="preserve">If </w:t>
                      </w:r>
                      <w:r w:rsidR="00A35495">
                        <w:rPr>
                          <w:color w:val="0C6D8E"/>
                          <w:lang w:val="en-US"/>
                        </w:rPr>
                        <w:t>your</w:t>
                      </w:r>
                      <w:r w:rsidRPr="00884C5D">
                        <w:rPr>
                          <w:color w:val="0C6D8E"/>
                          <w:lang w:val="en-US"/>
                        </w:rPr>
                        <w:t xml:space="preserve"> authorised to use a specific registered description or the party name, it should be written here. </w:t>
                      </w:r>
                      <w:r w:rsidRPr="00884C5D">
                        <w:rPr>
                          <w:b/>
                          <w:bCs/>
                          <w:color w:val="0C6D8E"/>
                          <w:lang w:val="en-US"/>
                        </w:rPr>
                        <w:t>Must match description on Form 1.</w:t>
                      </w:r>
                      <w:r w:rsidRPr="00884C5D">
                        <w:rPr>
                          <w:color w:val="0C6D8E"/>
                          <w:lang w:val="en-US"/>
                        </w:rPr>
                        <w:t xml:space="preserve"> </w:t>
                      </w:r>
                    </w:p>
                    <w:p w14:paraId="6B3DCBF9" w14:textId="1EB534E3" w:rsidR="001A3651" w:rsidRPr="00884C5D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884C5D">
                        <w:rPr>
                          <w:color w:val="0C6D8E"/>
                          <w:lang w:val="en-US"/>
                        </w:rPr>
                        <w:t xml:space="preserve">Or, if </w:t>
                      </w:r>
                      <w:r w:rsidR="00A35495">
                        <w:rPr>
                          <w:color w:val="0C6D8E"/>
                          <w:lang w:val="en-US"/>
                        </w:rPr>
                        <w:t>your</w:t>
                      </w:r>
                      <w:r w:rsidRPr="00884C5D">
                        <w:rPr>
                          <w:color w:val="0C6D8E"/>
                          <w:lang w:val="en-US"/>
                        </w:rPr>
                        <w:t xml:space="preserve"> authorised to choose</w:t>
                      </w:r>
                      <w:r w:rsidR="00C55E20">
                        <w:rPr>
                          <w:color w:val="0C6D8E"/>
                          <w:lang w:val="en-US"/>
                        </w:rPr>
                        <w:t xml:space="preserve"> from a range of registered descriptions or party names</w:t>
                      </w:r>
                      <w:r w:rsidRPr="00884C5D">
                        <w:rPr>
                          <w:color w:val="0C6D8E"/>
                          <w:lang w:val="en-US"/>
                        </w:rPr>
                        <w:t>, it should say ‘any registered description or the party’s name as registered with the Electoral Commission’</w:t>
                      </w:r>
                    </w:p>
                    <w:p w14:paraId="3CC6F762" w14:textId="3D736DE8" w:rsidR="001A3651" w:rsidRPr="00884C5D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884C5D">
                        <w:rPr>
                          <w:color w:val="0C6D8E"/>
                          <w:lang w:val="en-US"/>
                        </w:rPr>
                        <w:t xml:space="preserve">Check the </w:t>
                      </w:r>
                      <w:hyperlink r:id="rId53" w:history="1">
                        <w:r w:rsidRPr="00884C5D">
                          <w:rPr>
                            <w:rStyle w:val="Hyperlink"/>
                            <w:color w:val="0C6D8E"/>
                            <w:lang w:val="en-US"/>
                          </w:rPr>
                          <w:t>E</w:t>
                        </w:r>
                        <w:r w:rsidR="00E153F5">
                          <w:rPr>
                            <w:rStyle w:val="Hyperlink"/>
                            <w:color w:val="0C6D8E"/>
                            <w:lang w:val="en-US"/>
                          </w:rPr>
                          <w:t xml:space="preserve">lectoral </w:t>
                        </w:r>
                        <w:r w:rsidRPr="00884C5D">
                          <w:rPr>
                            <w:rStyle w:val="Hyperlink"/>
                            <w:color w:val="0C6D8E"/>
                            <w:lang w:val="en-US"/>
                          </w:rPr>
                          <w:t>C</w:t>
                        </w:r>
                        <w:r w:rsidR="00E153F5">
                          <w:rPr>
                            <w:rStyle w:val="Hyperlink"/>
                            <w:color w:val="0C6D8E"/>
                            <w:lang w:val="en-US"/>
                          </w:rPr>
                          <w:t xml:space="preserve">ommission </w:t>
                        </w:r>
                        <w:r w:rsidRPr="00884C5D">
                          <w:rPr>
                            <w:rStyle w:val="Hyperlink"/>
                            <w:color w:val="0C6D8E"/>
                            <w:lang w:val="en-US"/>
                          </w:rPr>
                          <w:t>website</w:t>
                        </w:r>
                      </w:hyperlink>
                      <w:r w:rsidRPr="00884C5D">
                        <w:rPr>
                          <w:color w:val="0C6D8E"/>
                          <w:lang w:val="en-US"/>
                        </w:rPr>
                        <w:t xml:space="preserve"> for descriptions</w:t>
                      </w:r>
                      <w:r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  <w:p w14:paraId="380D420B" w14:textId="77777777" w:rsidR="001A3651" w:rsidRPr="00A049E0" w:rsidRDefault="001A3651" w:rsidP="001A3651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  <w:r w:rsidRPr="00A049E0">
                        <w:rPr>
                          <w:color w:val="FF0000"/>
                          <w:lang w:val="en-US"/>
                        </w:rPr>
                        <w:t xml:space="preserve"> </w:t>
                      </w:r>
                    </w:p>
                    <w:p w14:paraId="6FAB78DC" w14:textId="77777777" w:rsidR="001A3651" w:rsidRPr="00BD1280" w:rsidRDefault="001A3651" w:rsidP="001A3651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A3651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74B6DD4" wp14:editId="20F4C4E5">
                <wp:simplePos x="0" y="0"/>
                <wp:positionH relativeFrom="margin">
                  <wp:posOffset>-367030</wp:posOffset>
                </wp:positionH>
                <wp:positionV relativeFrom="paragraph">
                  <wp:posOffset>6546215</wp:posOffset>
                </wp:positionV>
                <wp:extent cx="4714875" cy="1225550"/>
                <wp:effectExtent l="19050" t="19050" r="28575" b="1270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1225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487A19" w14:textId="7DCFFE91" w:rsidR="001A3651" w:rsidRPr="008E47EE" w:rsidRDefault="001A3651" w:rsidP="00A35495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8E47EE">
                              <w:rPr>
                                <w:color w:val="000000" w:themeColor="text1"/>
                                <w:lang w:val="en-US"/>
                              </w:rPr>
                              <w:t xml:space="preserve">Registered party names and descriptions can be found on the </w:t>
                            </w:r>
                            <w:hyperlink r:id="rId54" w:history="1">
                              <w:r w:rsidRPr="00E153F5">
                                <w:rPr>
                                  <w:rStyle w:val="Hyperlink"/>
                                  <w:lang w:val="en-US"/>
                                </w:rPr>
                                <w:t>Electoral Commission</w:t>
                              </w:r>
                            </w:hyperlink>
                            <w:r w:rsidRPr="008E47EE">
                              <w:rPr>
                                <w:color w:val="000000" w:themeColor="text1"/>
                                <w:lang w:val="en-US"/>
                              </w:rPr>
                              <w:t xml:space="preserve"> website</w:t>
                            </w:r>
                            <w:r w:rsidR="00E153F5">
                              <w:rPr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70D70B9B" w14:textId="77777777" w:rsidR="001446A3" w:rsidRPr="008E47EE" w:rsidRDefault="001446A3" w:rsidP="001446A3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S</w:t>
                            </w:r>
                            <w:r w:rsidRPr="008E47EE">
                              <w:rPr>
                                <w:color w:val="000000" w:themeColor="text1"/>
                                <w:lang w:val="en-US"/>
                              </w:rPr>
                              <w:t xml:space="preserve">earching the registration details of the party and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br/>
                            </w:r>
                            <w:r w:rsidRPr="008E47EE">
                              <w:rPr>
                                <w:color w:val="000000" w:themeColor="text1"/>
                                <w:lang w:val="en-US"/>
                              </w:rPr>
                              <w:t xml:space="preserve">click for more details to view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the </w:t>
                            </w:r>
                            <w:r w:rsidRPr="008E47EE">
                              <w:rPr>
                                <w:color w:val="000000" w:themeColor="text1"/>
                                <w:lang w:val="en-US"/>
                              </w:rPr>
                              <w:t>descriptions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br/>
                              <w:t>available to choose from.</w:t>
                            </w:r>
                          </w:p>
                          <w:p w14:paraId="1780D365" w14:textId="3D90A357" w:rsidR="001A3651" w:rsidRPr="008E47EE" w:rsidRDefault="001A3651" w:rsidP="00A35495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443A9A04" w14:textId="77777777" w:rsidR="001A3651" w:rsidRPr="009A39D5" w:rsidRDefault="001A3651" w:rsidP="001A3651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B6DD4" id="Rectangle 81" o:spid="_x0000_s1053" style="position:absolute;left:0;text-align:left;margin-left:-28.9pt;margin-top:515.45pt;width:371.25pt;height:96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" fillcolor="window" strokecolor="windowText" strokeweight="2.25pt">
                <v:textbox>
                  <w:txbxContent>
                    <w:p w14:paraId="20487A19" w14:textId="7DCFFE91" w:rsidR="001A3651" w:rsidRPr="008E47EE" w:rsidRDefault="001A3651" w:rsidP="00A35495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8E47EE">
                        <w:rPr>
                          <w:color w:val="000000" w:themeColor="text1"/>
                          <w:lang w:val="en-US"/>
                        </w:rPr>
                        <w:t xml:space="preserve">Registered party names and descriptions can be found on the </w:t>
                      </w:r>
                      <w:hyperlink r:id="rId55" w:history="1">
                        <w:r w:rsidRPr="00E153F5">
                          <w:rPr>
                            <w:rStyle w:val="Hyperlink"/>
                            <w:lang w:val="en-US"/>
                          </w:rPr>
                          <w:t>Electoral Commission</w:t>
                        </w:r>
                      </w:hyperlink>
                      <w:r w:rsidRPr="008E47EE">
                        <w:rPr>
                          <w:color w:val="000000" w:themeColor="text1"/>
                          <w:lang w:val="en-US"/>
                        </w:rPr>
                        <w:t xml:space="preserve"> website</w:t>
                      </w:r>
                      <w:r w:rsidR="00E153F5">
                        <w:rPr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70D70B9B" w14:textId="77777777" w:rsidR="001446A3" w:rsidRPr="008E47EE" w:rsidRDefault="001446A3" w:rsidP="001446A3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>S</w:t>
                      </w:r>
                      <w:r w:rsidRPr="008E47EE">
                        <w:rPr>
                          <w:color w:val="000000" w:themeColor="text1"/>
                          <w:lang w:val="en-US"/>
                        </w:rPr>
                        <w:t xml:space="preserve">earching the registration details of the party and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br/>
                      </w:r>
                      <w:r w:rsidRPr="008E47EE">
                        <w:rPr>
                          <w:color w:val="000000" w:themeColor="text1"/>
                          <w:lang w:val="en-US"/>
                        </w:rPr>
                        <w:t xml:space="preserve">click for more details to view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the </w:t>
                      </w:r>
                      <w:r w:rsidRPr="008E47EE">
                        <w:rPr>
                          <w:color w:val="000000" w:themeColor="text1"/>
                          <w:lang w:val="en-US"/>
                        </w:rPr>
                        <w:t>descriptions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br/>
                        <w:t>available to choose from.</w:t>
                      </w:r>
                    </w:p>
                    <w:p w14:paraId="1780D365" w14:textId="3D90A357" w:rsidR="001A3651" w:rsidRPr="008E47EE" w:rsidRDefault="001A3651" w:rsidP="00A35495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443A9A04" w14:textId="77777777" w:rsidR="001A3651" w:rsidRPr="009A39D5" w:rsidRDefault="001A3651" w:rsidP="001A3651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C7D78" w:rsidRPr="008C7D78">
        <w:rPr>
          <w:b/>
          <w:noProof/>
          <w:color w:val="0C6D8E"/>
          <w:sz w:val="28"/>
          <w:szCs w:val="28"/>
        </w:rPr>
        <w:drawing>
          <wp:inline distT="0" distB="0" distL="0" distR="0" wp14:anchorId="48D189C5" wp14:editId="43B51EEE">
            <wp:extent cx="4180210" cy="5499100"/>
            <wp:effectExtent l="0" t="0" r="0" b="6350"/>
            <wp:docPr id="25" name="Picture 2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, text&#10;&#10;Description automatically generated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196609" cy="552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651">
        <w:rPr>
          <w:b/>
          <w:color w:val="0C6D8E"/>
          <w:sz w:val="28"/>
          <w:szCs w:val="28"/>
        </w:rPr>
        <w:br w:type="page"/>
      </w:r>
    </w:p>
    <w:p w14:paraId="7C94CDC4" w14:textId="77777777" w:rsidR="001A3651" w:rsidRPr="00972E0C" w:rsidRDefault="001A3651" w:rsidP="001A3651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 w:rsidRPr="00972E0C">
        <w:rPr>
          <w:noProof/>
          <w:color w:val="2E748E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1781CC6" wp14:editId="07F4A93B">
                <wp:simplePos x="0" y="0"/>
                <wp:positionH relativeFrom="page">
                  <wp:posOffset>4175760</wp:posOffset>
                </wp:positionH>
                <wp:positionV relativeFrom="paragraph">
                  <wp:posOffset>-127000</wp:posOffset>
                </wp:positionV>
                <wp:extent cx="2491740" cy="331470"/>
                <wp:effectExtent l="19050" t="19050" r="22860" b="1143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3314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50E382" w14:textId="77777777" w:rsidR="001A3651" w:rsidRPr="00CD326B" w:rsidRDefault="001A3651" w:rsidP="001A3651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CD326B">
                              <w:rPr>
                                <w:b/>
                                <w:bCs/>
                                <w:lang w:val="en-US"/>
                              </w:rPr>
                              <w:t>For party candidates only</w:t>
                            </w:r>
                          </w:p>
                          <w:p w14:paraId="1734B0DF" w14:textId="77777777" w:rsidR="001A3651" w:rsidRPr="009A39D5" w:rsidRDefault="001A3651" w:rsidP="001A3651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81CC6" id="Rectangle 29" o:spid="_x0000_s1054" style="position:absolute;margin-left:328.8pt;margin-top:-10pt;width:196.2pt;height:26.1pt;z-index:2516582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" fillcolor="window" strokecolor="windowText" strokeweight="2.25pt">
                <v:textbox>
                  <w:txbxContent>
                    <w:p w14:paraId="0150E382" w14:textId="77777777" w:rsidR="001A3651" w:rsidRPr="00CD326B" w:rsidRDefault="001A3651" w:rsidP="001A3651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CD326B">
                        <w:rPr>
                          <w:b/>
                          <w:bCs/>
                          <w:lang w:val="en-US"/>
                        </w:rPr>
                        <w:t>For party candidates only</w:t>
                      </w:r>
                    </w:p>
                    <w:p w14:paraId="1734B0DF" w14:textId="77777777" w:rsidR="001A3651" w:rsidRPr="009A39D5" w:rsidRDefault="001A3651" w:rsidP="001A3651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972E0C">
        <w:rPr>
          <w:rFonts w:ascii="Verdana" w:hAnsi="Verdana"/>
          <w:b/>
          <w:bCs/>
          <w:color w:val="2E748E"/>
          <w:sz w:val="28"/>
          <w:szCs w:val="28"/>
        </w:rPr>
        <w:t xml:space="preserve">Form </w:t>
      </w:r>
      <w:r>
        <w:rPr>
          <w:rFonts w:ascii="Verdana" w:hAnsi="Verdana"/>
          <w:b/>
          <w:bCs/>
          <w:color w:val="2E748E"/>
          <w:sz w:val="28"/>
          <w:szCs w:val="28"/>
        </w:rPr>
        <w:t>4</w:t>
      </w:r>
      <w:r w:rsidRPr="00972E0C">
        <w:rPr>
          <w:rFonts w:ascii="Verdana" w:hAnsi="Verdana"/>
          <w:b/>
          <w:bCs/>
          <w:color w:val="2E748E"/>
          <w:sz w:val="28"/>
          <w:szCs w:val="28"/>
        </w:rPr>
        <w:t xml:space="preserve"> – Emblem request form </w:t>
      </w:r>
    </w:p>
    <w:p w14:paraId="73A6DD33" w14:textId="77777777" w:rsidR="001A3651" w:rsidRDefault="001A3651" w:rsidP="001A3651">
      <w:r w:rsidRPr="00CD326B">
        <w:rPr>
          <w:b/>
          <w:bCs/>
        </w:rPr>
        <w:t>(To request an emblem as registered with the EC)</w:t>
      </w:r>
    </w:p>
    <w:p w14:paraId="6380D740" w14:textId="3CD13B6D" w:rsidR="001A3651" w:rsidRDefault="00A35495" w:rsidP="001A365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74A9F638" wp14:editId="05F0CB73">
                <wp:simplePos x="0" y="0"/>
                <wp:positionH relativeFrom="margin">
                  <wp:posOffset>513080</wp:posOffset>
                </wp:positionH>
                <wp:positionV relativeFrom="paragraph">
                  <wp:posOffset>6129655</wp:posOffset>
                </wp:positionV>
                <wp:extent cx="4972050" cy="1245870"/>
                <wp:effectExtent l="19050" t="19050" r="19050" b="1143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1245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C55FE1" w14:textId="02D2E541" w:rsidR="001A3651" w:rsidRPr="00A35495" w:rsidRDefault="001A3651" w:rsidP="001446A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763CB1">
                              <w:rPr>
                                <w:lang w:val="en-US"/>
                              </w:rPr>
                              <w:t xml:space="preserve">Emblems can be found on the </w:t>
                            </w:r>
                            <w:hyperlink r:id="rId57" w:history="1">
                              <w:r w:rsidRPr="001446A3">
                                <w:rPr>
                                  <w:rStyle w:val="Hyperlink"/>
                                  <w:lang w:val="en-US"/>
                                </w:rPr>
                                <w:t>Electoral Commission</w:t>
                              </w:r>
                            </w:hyperlink>
                            <w:r w:rsidRPr="00763CB1">
                              <w:rPr>
                                <w:lang w:val="en-US"/>
                              </w:rPr>
                              <w:t xml:space="preserve"> website by searching the registration details for the party and clicking for more details to view the emblems</w:t>
                            </w:r>
                            <w:r w:rsidR="00A35495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9F638" id="Rectangle 90" o:spid="_x0000_s1055" style="position:absolute;left:0;text-align:left;margin-left:40.4pt;margin-top:482.65pt;width:391.5pt;height:98.1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" fillcolor="window" strokecolor="windowText" strokeweight="2.25pt">
                <v:textbox>
                  <w:txbxContent>
                    <w:p w14:paraId="7DC55FE1" w14:textId="02D2E541" w:rsidR="001A3651" w:rsidRPr="00A35495" w:rsidRDefault="001A3651" w:rsidP="001446A3">
                      <w:pPr>
                        <w:jc w:val="center"/>
                        <w:rPr>
                          <w:lang w:val="en-US"/>
                        </w:rPr>
                      </w:pPr>
                      <w:r w:rsidRPr="00763CB1">
                        <w:rPr>
                          <w:lang w:val="en-US"/>
                        </w:rPr>
                        <w:t xml:space="preserve">Emblems can be found on the </w:t>
                      </w:r>
                      <w:hyperlink r:id="rId58" w:history="1">
                        <w:r w:rsidRPr="001446A3">
                          <w:rPr>
                            <w:rStyle w:val="Hyperlink"/>
                            <w:lang w:val="en-US"/>
                          </w:rPr>
                          <w:t>Electoral Commission</w:t>
                        </w:r>
                      </w:hyperlink>
                      <w:r w:rsidRPr="00763CB1">
                        <w:rPr>
                          <w:lang w:val="en-US"/>
                        </w:rPr>
                        <w:t xml:space="preserve"> website by searching the registration details for the party and clicking for more details to view the emblems</w:t>
                      </w:r>
                      <w:r w:rsidR="00A35495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A365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500CF2FB" wp14:editId="1BD26A04">
                <wp:simplePos x="0" y="0"/>
                <wp:positionH relativeFrom="column">
                  <wp:posOffset>2223770</wp:posOffset>
                </wp:positionH>
                <wp:positionV relativeFrom="paragraph">
                  <wp:posOffset>4434205</wp:posOffset>
                </wp:positionV>
                <wp:extent cx="544830" cy="118110"/>
                <wp:effectExtent l="0" t="0" r="7620" b="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118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CCB8C" id="Rectangle 56" o:spid="_x0000_s1026" style="position:absolute;margin-left:175.1pt;margin-top:349.15pt;width:42.9pt;height:9.3pt;z-index:2516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" fillcolor="window" stroked="f" strokeweight="2.25pt"/>
            </w:pict>
          </mc:Fallback>
        </mc:AlternateContent>
      </w:r>
      <w:r w:rsidR="001A365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7239E554" wp14:editId="321FCB77">
                <wp:simplePos x="0" y="0"/>
                <wp:positionH relativeFrom="column">
                  <wp:posOffset>1080770</wp:posOffset>
                </wp:positionH>
                <wp:positionV relativeFrom="paragraph">
                  <wp:posOffset>2727325</wp:posOffset>
                </wp:positionV>
                <wp:extent cx="544830" cy="83820"/>
                <wp:effectExtent l="0" t="0" r="7620" b="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83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E53EF" id="Rectangle 55" o:spid="_x0000_s1026" style="position:absolute;margin-left:85.1pt;margin-top:214.75pt;width:42.9pt;height:6.6pt;z-index:2516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" fillcolor="window" stroked="f" strokeweight="2.25pt"/>
            </w:pict>
          </mc:Fallback>
        </mc:AlternateContent>
      </w:r>
      <w:r w:rsidR="001A365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08CD6921" wp14:editId="443D1D52">
                <wp:simplePos x="0" y="0"/>
                <wp:positionH relativeFrom="column">
                  <wp:posOffset>1096010</wp:posOffset>
                </wp:positionH>
                <wp:positionV relativeFrom="paragraph">
                  <wp:posOffset>2392045</wp:posOffset>
                </wp:positionV>
                <wp:extent cx="544830" cy="125730"/>
                <wp:effectExtent l="0" t="0" r="7620" b="762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1257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7089C" id="Rectangle 54" o:spid="_x0000_s1026" style="position:absolute;margin-left:86.3pt;margin-top:188.35pt;width:42.9pt;height:9.9pt;z-index:251658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" fillcolor="window" stroked="f" strokeweight="2.25pt"/>
            </w:pict>
          </mc:Fallback>
        </mc:AlternateContent>
      </w:r>
      <w:r w:rsidR="001A3651">
        <w:rPr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3D1CE331" wp14:editId="18449396">
                <wp:simplePos x="0" y="0"/>
                <wp:positionH relativeFrom="page">
                  <wp:posOffset>5614670</wp:posOffset>
                </wp:positionH>
                <wp:positionV relativeFrom="paragraph">
                  <wp:posOffset>2870835</wp:posOffset>
                </wp:positionV>
                <wp:extent cx="1855470" cy="2228850"/>
                <wp:effectExtent l="57150" t="19050" r="11430" b="19050"/>
                <wp:wrapNone/>
                <wp:docPr id="7" name="Callout: Lef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470" cy="2228850"/>
                        </a:xfrm>
                        <a:prstGeom prst="leftArrowCallout">
                          <a:avLst>
                            <a:gd name="adj1" fmla="val 11511"/>
                            <a:gd name="adj2" fmla="val 9771"/>
                            <a:gd name="adj3" fmla="val 2264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4472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FC48E1" w14:textId="77777777" w:rsidR="001A3651" w:rsidRPr="00B71EC1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B71EC1">
                              <w:rPr>
                                <w:color w:val="0C6D8E"/>
                                <w:lang w:val="en-US"/>
                              </w:rPr>
                              <w:t xml:space="preserve">This should be the name as registered with the EC e.g., “Emblem for use in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Scotland</w:t>
                            </w:r>
                            <w:r w:rsidRPr="00B71EC1">
                              <w:rPr>
                                <w:color w:val="0C6D8E"/>
                                <w:lang w:val="en-US"/>
                              </w:rPr>
                              <w:t xml:space="preserve">” or “Emblem ID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1000</w:t>
                            </w:r>
                            <w:r w:rsidRPr="00B71EC1">
                              <w:rPr>
                                <w:color w:val="0C6D8E"/>
                                <w:lang w:val="en-US"/>
                              </w:rPr>
                              <w:t>”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4484A93E" w14:textId="77777777" w:rsidR="001A3651" w:rsidRPr="00BD1280" w:rsidRDefault="001A3651" w:rsidP="001A3651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E331" id="Callout: Left Arrow 7" o:spid="_x0000_s1056" type="#_x0000_t77" style="position:absolute;left:0;text-align:left;margin-left:442.1pt;margin-top:226.05pt;width:146.1pt;height:175.5pt;z-index:2516582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" adj="7565,9043,4890,9765" filled="f" strokecolor="#44728e" strokeweight="2.25pt">
                <v:textbox>
                  <w:txbxContent>
                    <w:p w14:paraId="17FC48E1" w14:textId="77777777" w:rsidR="001A3651" w:rsidRPr="00B71EC1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B71EC1">
                        <w:rPr>
                          <w:color w:val="0C6D8E"/>
                          <w:lang w:val="en-US"/>
                        </w:rPr>
                        <w:t xml:space="preserve">This should be the name as registered with the EC e.g., “Emblem for use in </w:t>
                      </w:r>
                      <w:r>
                        <w:rPr>
                          <w:color w:val="0C6D8E"/>
                          <w:lang w:val="en-US"/>
                        </w:rPr>
                        <w:t>Scotland</w:t>
                      </w:r>
                      <w:r w:rsidRPr="00B71EC1">
                        <w:rPr>
                          <w:color w:val="0C6D8E"/>
                          <w:lang w:val="en-US"/>
                        </w:rPr>
                        <w:t xml:space="preserve">” or “Emblem ID </w:t>
                      </w:r>
                      <w:r>
                        <w:rPr>
                          <w:color w:val="0C6D8E"/>
                          <w:lang w:val="en-US"/>
                        </w:rPr>
                        <w:t>1000</w:t>
                      </w:r>
                      <w:r w:rsidRPr="00B71EC1">
                        <w:rPr>
                          <w:color w:val="0C6D8E"/>
                          <w:lang w:val="en-US"/>
                        </w:rPr>
                        <w:t>”</w:t>
                      </w:r>
                      <w:r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  <w:p w14:paraId="4484A93E" w14:textId="77777777" w:rsidR="001A3651" w:rsidRPr="00BD1280" w:rsidRDefault="001A3651" w:rsidP="001A3651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A365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19DEB198" wp14:editId="0F4FCE5E">
                <wp:simplePos x="0" y="0"/>
                <wp:positionH relativeFrom="margin">
                  <wp:posOffset>2906395</wp:posOffset>
                </wp:positionH>
                <wp:positionV relativeFrom="paragraph">
                  <wp:posOffset>4443730</wp:posOffset>
                </wp:positionV>
                <wp:extent cx="1600200" cy="1581150"/>
                <wp:effectExtent l="19050" t="57150" r="19050" b="19050"/>
                <wp:wrapNone/>
                <wp:docPr id="8" name="Callout: Up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581150"/>
                        </a:xfrm>
                        <a:prstGeom prst="upArrowCallout">
                          <a:avLst>
                            <a:gd name="adj1" fmla="val 8202"/>
                            <a:gd name="adj2" fmla="val 13953"/>
                            <a:gd name="adj3" fmla="val 31711"/>
                            <a:gd name="adj4" fmla="val 34605"/>
                          </a:avLst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5D90A2" w14:textId="06A52CC0" w:rsidR="001A3651" w:rsidRPr="009144DA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9144DA">
                              <w:rPr>
                                <w:color w:val="0C6D8E"/>
                                <w:lang w:val="en-US"/>
                              </w:rPr>
                              <w:t xml:space="preserve">Must be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 xml:space="preserve">signed by </w:t>
                            </w:r>
                            <w:r w:rsidR="00A35495">
                              <w:rPr>
                                <w:color w:val="0C6D8E"/>
                                <w:lang w:val="en-US"/>
                              </w:rPr>
                              <w:t>you</w:t>
                            </w:r>
                            <w:r w:rsidRPr="009144DA">
                              <w:rPr>
                                <w:color w:val="0C6D8E"/>
                                <w:lang w:val="en-US"/>
                              </w:rPr>
                              <w:t>.</w:t>
                            </w:r>
                          </w:p>
                          <w:p w14:paraId="108259EA" w14:textId="77777777" w:rsidR="001A3651" w:rsidRPr="00244EC6" w:rsidRDefault="001A3651" w:rsidP="001A3651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EB198" id="Callout: Up Arrow 8" o:spid="_x0000_s1057" type="#_x0000_t79" style="position:absolute;left:0;text-align:left;margin-left:228.85pt;margin-top:349.9pt;width:126pt;height:124.5pt;z-index:2516582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" adj="14125,7822,6850,9925" filled="f" strokecolor="#41719c" strokeweight="2.25pt">
                <v:textbox>
                  <w:txbxContent>
                    <w:p w14:paraId="305D90A2" w14:textId="06A52CC0" w:rsidR="001A3651" w:rsidRPr="009144DA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9144DA">
                        <w:rPr>
                          <w:color w:val="0C6D8E"/>
                          <w:lang w:val="en-US"/>
                        </w:rPr>
                        <w:t xml:space="preserve">Must be </w:t>
                      </w:r>
                      <w:r>
                        <w:rPr>
                          <w:color w:val="0C6D8E"/>
                          <w:lang w:val="en-US"/>
                        </w:rPr>
                        <w:t xml:space="preserve">signed by </w:t>
                      </w:r>
                      <w:r w:rsidR="00A35495">
                        <w:rPr>
                          <w:color w:val="0C6D8E"/>
                          <w:lang w:val="en-US"/>
                        </w:rPr>
                        <w:t>you</w:t>
                      </w:r>
                      <w:r w:rsidRPr="009144DA">
                        <w:rPr>
                          <w:color w:val="0C6D8E"/>
                          <w:lang w:val="en-US"/>
                        </w:rPr>
                        <w:t>.</w:t>
                      </w:r>
                    </w:p>
                    <w:p w14:paraId="108259EA" w14:textId="77777777" w:rsidR="001A3651" w:rsidRPr="00244EC6" w:rsidRDefault="001A3651" w:rsidP="001A3651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D0231" w:rsidRPr="000D0231">
        <w:rPr>
          <w:noProof/>
        </w:rPr>
        <w:drawing>
          <wp:inline distT="0" distB="0" distL="0" distR="0" wp14:anchorId="41E191C7" wp14:editId="7A48AEDE">
            <wp:extent cx="5054232" cy="5168900"/>
            <wp:effectExtent l="0" t="0" r="0" b="0"/>
            <wp:docPr id="82" name="Picture 8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 descr="Graphical user interface, text, application, email&#10;&#10;Description automatically generated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56907" cy="517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651">
        <w:br w:type="page"/>
      </w:r>
    </w:p>
    <w:p w14:paraId="60CE977A" w14:textId="77777777" w:rsidR="001A3651" w:rsidRPr="00972E0C" w:rsidRDefault="001A3651" w:rsidP="001A3651">
      <w:pPr>
        <w:rPr>
          <w:sz w:val="28"/>
          <w:szCs w:val="28"/>
        </w:rPr>
      </w:pPr>
      <w:r w:rsidRPr="00972E0C">
        <w:rPr>
          <w:noProof/>
          <w:color w:val="2E748E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BFD1420" wp14:editId="06F9D4DD">
                <wp:simplePos x="0" y="0"/>
                <wp:positionH relativeFrom="margin">
                  <wp:posOffset>3366770</wp:posOffset>
                </wp:positionH>
                <wp:positionV relativeFrom="paragraph">
                  <wp:posOffset>-157481</wp:posOffset>
                </wp:positionV>
                <wp:extent cx="3177540" cy="733425"/>
                <wp:effectExtent l="19050" t="19050" r="2286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7540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C02F49" w14:textId="2E645585" w:rsidR="001A3651" w:rsidRPr="00973584" w:rsidRDefault="001A3651" w:rsidP="001A365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BF432F">
                              <w:rPr>
                                <w:b/>
                                <w:bCs/>
                                <w:lang w:val="en-US"/>
                              </w:rPr>
                              <w:t>Optional</w:t>
                            </w:r>
                            <w:r w:rsidRPr="00973584">
                              <w:rPr>
                                <w:lang w:val="en-US"/>
                              </w:rPr>
                              <w:t xml:space="preserve"> – if </w:t>
                            </w:r>
                            <w:r w:rsidR="00A35495">
                              <w:rPr>
                                <w:lang w:val="en-US"/>
                              </w:rPr>
                              <w:t>you</w:t>
                            </w:r>
                            <w:r w:rsidRPr="00973584">
                              <w:rPr>
                                <w:lang w:val="en-US"/>
                              </w:rPr>
                              <w:t xml:space="preserve"> do</w:t>
                            </w:r>
                            <w:r w:rsidR="00A35495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973584">
                              <w:rPr>
                                <w:lang w:val="en-US"/>
                              </w:rPr>
                              <w:t xml:space="preserve">not appoint an agent </w:t>
                            </w:r>
                            <w:r w:rsidR="00A35495">
                              <w:rPr>
                                <w:lang w:val="en-US"/>
                              </w:rPr>
                              <w:t>you</w:t>
                            </w:r>
                            <w:r w:rsidRPr="00973584">
                              <w:rPr>
                                <w:lang w:val="en-US"/>
                              </w:rPr>
                              <w:t xml:space="preserve"> will become </w:t>
                            </w:r>
                            <w:r w:rsidR="00A35495">
                              <w:rPr>
                                <w:lang w:val="en-US"/>
                              </w:rPr>
                              <w:t>your</w:t>
                            </w:r>
                            <w:r w:rsidRPr="00973584">
                              <w:rPr>
                                <w:lang w:val="en-US"/>
                              </w:rPr>
                              <w:t xml:space="preserve"> own agent by default.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D1420" id="Rectangle 24" o:spid="_x0000_s1058" style="position:absolute;margin-left:265.1pt;margin-top:-12.4pt;width:250.2pt;height:57.75pt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" fillcolor="window" strokecolor="windowText" strokeweight="2.25pt">
                <v:textbox>
                  <w:txbxContent>
                    <w:p w14:paraId="73C02F49" w14:textId="2E645585" w:rsidR="001A3651" w:rsidRPr="00973584" w:rsidRDefault="001A3651" w:rsidP="001A3651">
                      <w:pPr>
                        <w:jc w:val="center"/>
                        <w:rPr>
                          <w:lang w:val="en-US"/>
                        </w:rPr>
                      </w:pPr>
                      <w:r w:rsidRPr="00BF432F">
                        <w:rPr>
                          <w:b/>
                          <w:bCs/>
                          <w:lang w:val="en-US"/>
                        </w:rPr>
                        <w:t>Optional</w:t>
                      </w:r>
                      <w:r w:rsidRPr="00973584">
                        <w:rPr>
                          <w:lang w:val="en-US"/>
                        </w:rPr>
                        <w:t xml:space="preserve"> – if </w:t>
                      </w:r>
                      <w:r w:rsidR="00A35495">
                        <w:rPr>
                          <w:lang w:val="en-US"/>
                        </w:rPr>
                        <w:t>you</w:t>
                      </w:r>
                      <w:r w:rsidRPr="00973584">
                        <w:rPr>
                          <w:lang w:val="en-US"/>
                        </w:rPr>
                        <w:t xml:space="preserve"> do</w:t>
                      </w:r>
                      <w:r w:rsidR="00A35495">
                        <w:rPr>
                          <w:lang w:val="en-US"/>
                        </w:rPr>
                        <w:t xml:space="preserve"> </w:t>
                      </w:r>
                      <w:r w:rsidRPr="00973584">
                        <w:rPr>
                          <w:lang w:val="en-US"/>
                        </w:rPr>
                        <w:t xml:space="preserve">not appoint an agent </w:t>
                      </w:r>
                      <w:r w:rsidR="00A35495">
                        <w:rPr>
                          <w:lang w:val="en-US"/>
                        </w:rPr>
                        <w:t>you</w:t>
                      </w:r>
                      <w:r w:rsidRPr="00973584">
                        <w:rPr>
                          <w:lang w:val="en-US"/>
                        </w:rPr>
                        <w:t xml:space="preserve"> will become </w:t>
                      </w:r>
                      <w:r w:rsidR="00A35495">
                        <w:rPr>
                          <w:lang w:val="en-US"/>
                        </w:rPr>
                        <w:t>your</w:t>
                      </w:r>
                      <w:r w:rsidRPr="00973584">
                        <w:rPr>
                          <w:lang w:val="en-US"/>
                        </w:rPr>
                        <w:t xml:space="preserve"> own agent by default.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72E0C">
        <w:rPr>
          <w:noProof/>
          <w:color w:val="2E748E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255" behindDoc="0" locked="0" layoutInCell="1" allowOverlap="1" wp14:anchorId="3967CF78" wp14:editId="5E8EF660">
                <wp:simplePos x="0" y="0"/>
                <wp:positionH relativeFrom="column">
                  <wp:posOffset>-2385816</wp:posOffset>
                </wp:positionH>
                <wp:positionV relativeFrom="paragraph">
                  <wp:posOffset>4645577</wp:posOffset>
                </wp:positionV>
                <wp:extent cx="360" cy="360"/>
                <wp:effectExtent l="95250" t="152400" r="114300" b="152400"/>
                <wp:wrapNone/>
                <wp:docPr id="96" name="Ink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7A5290" id="Ink 96" o:spid="_x0000_s1026" type="#_x0000_t75" style="position:absolute;margin-left:-192.1pt;margin-top:357.3pt;width:8.55pt;height:17.05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">
                <v:imagedata r:id="rId61" o:title=""/>
              </v:shape>
            </w:pict>
          </mc:Fallback>
        </mc:AlternateContent>
      </w:r>
      <w:r w:rsidRPr="00972E0C">
        <w:rPr>
          <w:b/>
          <w:bCs/>
          <w:color w:val="2E748E"/>
          <w:sz w:val="28"/>
          <w:szCs w:val="28"/>
        </w:rPr>
        <w:t xml:space="preserve">Form </w:t>
      </w:r>
      <w:r>
        <w:rPr>
          <w:b/>
          <w:bCs/>
          <w:color w:val="2E748E"/>
          <w:sz w:val="28"/>
          <w:szCs w:val="28"/>
        </w:rPr>
        <w:t>5</w:t>
      </w:r>
      <w:r w:rsidRPr="00972E0C">
        <w:rPr>
          <w:b/>
          <w:bCs/>
          <w:color w:val="2E748E"/>
          <w:sz w:val="28"/>
          <w:szCs w:val="28"/>
        </w:rPr>
        <w:t xml:space="preserve"> – Agent notification form </w:t>
      </w:r>
    </w:p>
    <w:p w14:paraId="70960C5E" w14:textId="5123DC94" w:rsidR="001A3651" w:rsidRDefault="00B32A54" w:rsidP="004B713F">
      <w:r>
        <w:rPr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79528B09" wp14:editId="5EC6F767">
                <wp:simplePos x="0" y="0"/>
                <wp:positionH relativeFrom="leftMargin">
                  <wp:posOffset>102870</wp:posOffset>
                </wp:positionH>
                <wp:positionV relativeFrom="paragraph">
                  <wp:posOffset>4598035</wp:posOffset>
                </wp:positionV>
                <wp:extent cx="847725" cy="1108710"/>
                <wp:effectExtent l="19050" t="19050" r="47625" b="15240"/>
                <wp:wrapNone/>
                <wp:docPr id="12" name="Arrow: Pent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108710"/>
                        </a:xfrm>
                        <a:prstGeom prst="homePlate">
                          <a:avLst>
                            <a:gd name="adj" fmla="val 11194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C6D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053B33" w14:textId="0417D803" w:rsidR="001A3651" w:rsidRPr="009415A9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9415A9">
                              <w:rPr>
                                <w:color w:val="0C6D8E"/>
                                <w:lang w:val="en-US"/>
                              </w:rPr>
                              <w:t>Must be signed by</w:t>
                            </w:r>
                            <w:r w:rsidR="00661A27"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  <w:r w:rsidR="007A4185">
                              <w:rPr>
                                <w:color w:val="0C6D8E"/>
                                <w:lang w:val="en-US"/>
                              </w:rPr>
                              <w:t xml:space="preserve">your agent </w:t>
                            </w:r>
                            <w:r w:rsidRPr="009415A9"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28B0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2" o:spid="_x0000_s1059" type="#_x0000_t15" style="position:absolute;margin-left:8.1pt;margin-top:362.05pt;width:66.75pt;height:87.3pt;z-index:2516582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" adj="19182" fillcolor="window" strokecolor="#0c6d8e" strokeweight="2.25pt">
                <v:textbox>
                  <w:txbxContent>
                    <w:p w14:paraId="6F053B33" w14:textId="0417D803" w:rsidR="001A3651" w:rsidRPr="009415A9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9415A9">
                        <w:rPr>
                          <w:color w:val="0C6D8E"/>
                          <w:lang w:val="en-US"/>
                        </w:rPr>
                        <w:t>Must be signed by</w:t>
                      </w:r>
                      <w:r w:rsidR="00661A27">
                        <w:rPr>
                          <w:color w:val="0C6D8E"/>
                          <w:lang w:val="en-US"/>
                        </w:rPr>
                        <w:t xml:space="preserve"> </w:t>
                      </w:r>
                      <w:r w:rsidR="007A4185">
                        <w:rPr>
                          <w:color w:val="0C6D8E"/>
                          <w:lang w:val="en-US"/>
                        </w:rPr>
                        <w:t xml:space="preserve">your agent </w:t>
                      </w:r>
                      <w:r w:rsidRPr="009415A9">
                        <w:rPr>
                          <w:color w:val="0C6D8E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78020B63" wp14:editId="117EDF22">
                <wp:simplePos x="0" y="0"/>
                <wp:positionH relativeFrom="leftMargin">
                  <wp:posOffset>95250</wp:posOffset>
                </wp:positionH>
                <wp:positionV relativeFrom="paragraph">
                  <wp:posOffset>3484245</wp:posOffset>
                </wp:positionV>
                <wp:extent cx="847725" cy="880110"/>
                <wp:effectExtent l="19050" t="19050" r="28575" b="15240"/>
                <wp:wrapNone/>
                <wp:docPr id="13" name="Arrow: Pentag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880110"/>
                        </a:xfrm>
                        <a:prstGeom prst="homePlate">
                          <a:avLst>
                            <a:gd name="adj" fmla="val 11194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C6D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CFAC8" w14:textId="2DF10D8C" w:rsidR="001A3651" w:rsidRPr="009415A9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9415A9">
                              <w:rPr>
                                <w:color w:val="0C6D8E"/>
                                <w:lang w:val="en-US"/>
                              </w:rPr>
                              <w:t xml:space="preserve">Must be signed by </w:t>
                            </w:r>
                            <w:r w:rsidR="007A4185">
                              <w:rPr>
                                <w:color w:val="0C6D8E"/>
                                <w:lang w:val="en-US"/>
                              </w:rPr>
                              <w:t xml:space="preserve">you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20B63" id="Arrow: Pentagon 13" o:spid="_x0000_s1060" type="#_x0000_t15" style="position:absolute;margin-left:7.5pt;margin-top:274.35pt;width:66.75pt;height:69.3pt;z-index:25165828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" adj="19182" fillcolor="window" strokecolor="#0c6d8e" strokeweight="2.25pt">
                <v:textbox>
                  <w:txbxContent>
                    <w:p w14:paraId="36BCFAC8" w14:textId="2DF10D8C" w:rsidR="001A3651" w:rsidRPr="009415A9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9415A9">
                        <w:rPr>
                          <w:color w:val="0C6D8E"/>
                          <w:lang w:val="en-US"/>
                        </w:rPr>
                        <w:t xml:space="preserve">Must be signed by </w:t>
                      </w:r>
                      <w:r w:rsidR="007A4185">
                        <w:rPr>
                          <w:color w:val="0C6D8E"/>
                          <w:lang w:val="en-US"/>
                        </w:rPr>
                        <w:t xml:space="preserve">you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5D1D">
        <w:rPr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759E7613" wp14:editId="179D5C0C">
                <wp:simplePos x="0" y="0"/>
                <wp:positionH relativeFrom="page">
                  <wp:posOffset>5471160</wp:posOffset>
                </wp:positionH>
                <wp:positionV relativeFrom="paragraph">
                  <wp:posOffset>5744845</wp:posOffset>
                </wp:positionV>
                <wp:extent cx="1729740" cy="1619250"/>
                <wp:effectExtent l="38100" t="19050" r="22860" b="19050"/>
                <wp:wrapNone/>
                <wp:docPr id="14" name="Callout: Lef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740" cy="1619250"/>
                        </a:xfrm>
                        <a:prstGeom prst="leftArrowCallout">
                          <a:avLst>
                            <a:gd name="adj1" fmla="val 13517"/>
                            <a:gd name="adj2" fmla="val 17344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4472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E221E6" w14:textId="45F5AF63" w:rsidR="001A3651" w:rsidRPr="00BD1280" w:rsidRDefault="007A4185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>
                              <w:rPr>
                                <w:color w:val="0C6D8E"/>
                                <w:lang w:val="en-US"/>
                              </w:rPr>
                              <w:t>It is us</w:t>
                            </w:r>
                            <w:r w:rsidR="001A3651">
                              <w:rPr>
                                <w:color w:val="0C6D8E"/>
                                <w:lang w:val="en-US"/>
                              </w:rPr>
                              <w:t xml:space="preserve">eful to </w:t>
                            </w:r>
                            <w:r w:rsidR="0089034E">
                              <w:rPr>
                                <w:color w:val="0C6D8E"/>
                                <w:lang w:val="en-US"/>
                              </w:rPr>
                              <w:t>provide</w:t>
                            </w:r>
                            <w:r w:rsidR="001A3651">
                              <w:rPr>
                                <w:color w:val="0C6D8E"/>
                                <w:lang w:val="en-US"/>
                              </w:rPr>
                              <w:t xml:space="preserve"> this information in case of query or follow up</w:t>
                            </w:r>
                            <w:r w:rsidR="00C95D1D"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  <w:r w:rsidR="001A3651">
                              <w:rPr>
                                <w:color w:val="0C6D8E"/>
                                <w:lang w:val="en-US"/>
                              </w:rPr>
                              <w:t>contact.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E7613" id="Callout: Left Arrow 14" o:spid="_x0000_s1061" type="#_x0000_t77" style="position:absolute;margin-left:430.8pt;margin-top:452.35pt;width:136.2pt;height:127.5pt;z-index:2516582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" adj="7565,7054,5055,9340" filled="f" strokecolor="#44728e" strokeweight="2.25pt">
                <v:textbox>
                  <w:txbxContent>
                    <w:p w14:paraId="27E221E6" w14:textId="45F5AF63" w:rsidR="001A3651" w:rsidRPr="00BD1280" w:rsidRDefault="007A4185" w:rsidP="001A3651">
                      <w:pPr>
                        <w:rPr>
                          <w:color w:val="0C6D8E"/>
                          <w:lang w:val="en-US"/>
                        </w:rPr>
                      </w:pPr>
                      <w:r>
                        <w:rPr>
                          <w:color w:val="0C6D8E"/>
                          <w:lang w:val="en-US"/>
                        </w:rPr>
                        <w:t>It is us</w:t>
                      </w:r>
                      <w:r w:rsidR="001A3651">
                        <w:rPr>
                          <w:color w:val="0C6D8E"/>
                          <w:lang w:val="en-US"/>
                        </w:rPr>
                        <w:t xml:space="preserve">eful to </w:t>
                      </w:r>
                      <w:r w:rsidR="0089034E">
                        <w:rPr>
                          <w:color w:val="0C6D8E"/>
                          <w:lang w:val="en-US"/>
                        </w:rPr>
                        <w:t>provide</w:t>
                      </w:r>
                      <w:r w:rsidR="001A3651">
                        <w:rPr>
                          <w:color w:val="0C6D8E"/>
                          <w:lang w:val="en-US"/>
                        </w:rPr>
                        <w:t xml:space="preserve"> this information in case of query or follow up</w:t>
                      </w:r>
                      <w:r w:rsidR="00C95D1D">
                        <w:rPr>
                          <w:color w:val="0C6D8E"/>
                          <w:lang w:val="en-US"/>
                        </w:rPr>
                        <w:t xml:space="preserve"> </w:t>
                      </w:r>
                      <w:r w:rsidR="001A3651">
                        <w:rPr>
                          <w:color w:val="0C6D8E"/>
                          <w:lang w:val="en-US"/>
                        </w:rPr>
                        <w:t>contact.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A3651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09128D2" wp14:editId="44AB6A62">
                <wp:simplePos x="0" y="0"/>
                <wp:positionH relativeFrom="leftMargin">
                  <wp:posOffset>196850</wp:posOffset>
                </wp:positionH>
                <wp:positionV relativeFrom="paragraph">
                  <wp:posOffset>6732905</wp:posOffset>
                </wp:positionV>
                <wp:extent cx="5721350" cy="1307465"/>
                <wp:effectExtent l="19050" t="19050" r="12700" b="26035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350" cy="1307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E2F616" w14:textId="076FE076" w:rsidR="001A3651" w:rsidRPr="0016343A" w:rsidRDefault="00762AEB" w:rsidP="00762AEB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If you</w:t>
                            </w:r>
                            <w:r w:rsidRPr="0016343A">
                              <w:rPr>
                                <w:color w:val="000000" w:themeColor="text1"/>
                                <w:lang w:val="en-US"/>
                              </w:rPr>
                              <w:t xml:space="preserve"> appoint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yourself</w:t>
                            </w:r>
                            <w:r w:rsidRPr="0016343A">
                              <w:rPr>
                                <w:color w:val="000000" w:themeColor="text1"/>
                                <w:lang w:val="en-US"/>
                              </w:rPr>
                              <w:t xml:space="preserve"> as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your election </w:t>
                            </w:r>
                            <w:r w:rsidRPr="0016343A">
                              <w:rPr>
                                <w:color w:val="000000" w:themeColor="text1"/>
                                <w:lang w:val="en-US"/>
                              </w:rPr>
                              <w:t xml:space="preserve">agent, but are withholding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your </w:t>
                            </w:r>
                            <w:r w:rsidRPr="0016343A">
                              <w:rPr>
                                <w:color w:val="000000" w:themeColor="text1"/>
                                <w:lang w:val="en-US"/>
                              </w:rPr>
                              <w:t xml:space="preserve">home address from the ballot paper and also do not want it to appear on the Notice of Election Agents,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you </w:t>
                            </w:r>
                            <w:r w:rsidRPr="0016343A">
                              <w:rPr>
                                <w:color w:val="000000" w:themeColor="text1"/>
                                <w:lang w:val="en-US"/>
                              </w:rPr>
                              <w:t xml:space="preserve">could provide an office address which is different to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your</w:t>
                            </w:r>
                            <w:r w:rsidRPr="0016343A">
                              <w:rPr>
                                <w:color w:val="000000" w:themeColor="text1"/>
                                <w:lang w:val="en-US"/>
                              </w:rPr>
                              <w:t xml:space="preserve"> home address.</w:t>
                            </w:r>
                            <w:r w:rsidR="001A3651" w:rsidRPr="0016343A">
                              <w:rPr>
                                <w:color w:val="000000" w:themeColor="text1"/>
                                <w:lang w:val="en-US"/>
                              </w:rPr>
                              <w:br/>
                            </w:r>
                            <w:r w:rsidR="001A3651">
                              <w:rPr>
                                <w:color w:val="000000" w:themeColor="text1"/>
                                <w:lang w:val="en-US"/>
                              </w:rPr>
                              <w:br/>
                            </w:r>
                            <w:r w:rsidR="001A3651" w:rsidRPr="0016343A">
                              <w:rPr>
                                <w:color w:val="000000" w:themeColor="text1"/>
                                <w:lang w:val="en-US"/>
                              </w:rPr>
                              <w:t xml:space="preserve">For further information see the </w:t>
                            </w:r>
                            <w:hyperlink r:id="rId62" w:history="1">
                              <w:r w:rsidR="001A3651" w:rsidRPr="0016343A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>E</w:t>
                              </w:r>
                              <w:r w:rsidR="007A4185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 xml:space="preserve">lectoral </w:t>
                              </w:r>
                              <w:r w:rsidR="001A3651" w:rsidRPr="0016343A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>C</w:t>
                              </w:r>
                              <w:r w:rsidR="007A4185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>ommission</w:t>
                              </w:r>
                              <w:r w:rsidR="001A3651" w:rsidRPr="0016343A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 xml:space="preserve"> guidance</w:t>
                              </w:r>
                            </w:hyperlink>
                          </w:p>
                          <w:p w14:paraId="5407797D" w14:textId="77777777" w:rsidR="001A3651" w:rsidRDefault="001A3651" w:rsidP="001A3651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3DCCA5E6" w14:textId="77777777" w:rsidR="001A3651" w:rsidRPr="009A39D5" w:rsidRDefault="001A3651" w:rsidP="001A3651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128D2" id="Rectangle 92" o:spid="_x0000_s1062" style="position:absolute;margin-left:15.5pt;margin-top:530.15pt;width:450.5pt;height:102.95pt;z-index:25165825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" fillcolor="window" strokecolor="windowText" strokeweight="3pt">
                <v:textbox>
                  <w:txbxContent>
                    <w:p w14:paraId="2EE2F616" w14:textId="076FE076" w:rsidR="001A3651" w:rsidRPr="0016343A" w:rsidRDefault="00762AEB" w:rsidP="00762AEB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>If you</w:t>
                      </w:r>
                      <w:r w:rsidRPr="0016343A">
                        <w:rPr>
                          <w:color w:val="000000" w:themeColor="text1"/>
                          <w:lang w:val="en-US"/>
                        </w:rPr>
                        <w:t xml:space="preserve"> appoint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>yourself</w:t>
                      </w:r>
                      <w:r w:rsidRPr="0016343A">
                        <w:rPr>
                          <w:color w:val="000000" w:themeColor="text1"/>
                          <w:lang w:val="en-US"/>
                        </w:rPr>
                        <w:t xml:space="preserve"> as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 your election </w:t>
                      </w:r>
                      <w:r w:rsidRPr="0016343A">
                        <w:rPr>
                          <w:color w:val="000000" w:themeColor="text1"/>
                          <w:lang w:val="en-US"/>
                        </w:rPr>
                        <w:t xml:space="preserve">agent, but are withholding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your </w:t>
                      </w:r>
                      <w:r w:rsidRPr="0016343A">
                        <w:rPr>
                          <w:color w:val="000000" w:themeColor="text1"/>
                          <w:lang w:val="en-US"/>
                        </w:rPr>
                        <w:t xml:space="preserve">home address from the ballot paper and also do not want it to appear on the Notice of Election Agents,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you </w:t>
                      </w:r>
                      <w:r w:rsidRPr="0016343A">
                        <w:rPr>
                          <w:color w:val="000000" w:themeColor="text1"/>
                          <w:lang w:val="en-US"/>
                        </w:rPr>
                        <w:t xml:space="preserve">could provide an office address which is different to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>your</w:t>
                      </w:r>
                      <w:r w:rsidRPr="0016343A">
                        <w:rPr>
                          <w:color w:val="000000" w:themeColor="text1"/>
                          <w:lang w:val="en-US"/>
                        </w:rPr>
                        <w:t xml:space="preserve"> home address.</w:t>
                      </w:r>
                      <w:r w:rsidR="001A3651" w:rsidRPr="0016343A">
                        <w:rPr>
                          <w:color w:val="000000" w:themeColor="text1"/>
                          <w:lang w:val="en-US"/>
                        </w:rPr>
                        <w:br/>
                      </w:r>
                      <w:r w:rsidR="001A3651">
                        <w:rPr>
                          <w:color w:val="000000" w:themeColor="text1"/>
                          <w:lang w:val="en-US"/>
                        </w:rPr>
                        <w:br/>
                      </w:r>
                      <w:r w:rsidR="001A3651" w:rsidRPr="0016343A">
                        <w:rPr>
                          <w:color w:val="000000" w:themeColor="text1"/>
                          <w:lang w:val="en-US"/>
                        </w:rPr>
                        <w:t xml:space="preserve">For further information see the </w:t>
                      </w:r>
                      <w:hyperlink r:id="rId63" w:history="1">
                        <w:r w:rsidR="001A3651" w:rsidRPr="0016343A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>E</w:t>
                        </w:r>
                        <w:r w:rsidR="007A4185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 xml:space="preserve">lectoral </w:t>
                        </w:r>
                        <w:r w:rsidR="001A3651" w:rsidRPr="0016343A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>C</w:t>
                        </w:r>
                        <w:r w:rsidR="007A4185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>ommission</w:t>
                        </w:r>
                        <w:r w:rsidR="001A3651" w:rsidRPr="0016343A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 xml:space="preserve"> guidance</w:t>
                        </w:r>
                      </w:hyperlink>
                    </w:p>
                    <w:p w14:paraId="5407797D" w14:textId="77777777" w:rsidR="001A3651" w:rsidRDefault="001A3651" w:rsidP="001A3651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  <w:p w14:paraId="3DCCA5E6" w14:textId="77777777" w:rsidR="001A3651" w:rsidRPr="009A39D5" w:rsidRDefault="001A3651" w:rsidP="001A3651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3651"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06DBA24D" wp14:editId="6CECABD7">
                <wp:simplePos x="0" y="0"/>
                <wp:positionH relativeFrom="page">
                  <wp:posOffset>5618480</wp:posOffset>
                </wp:positionH>
                <wp:positionV relativeFrom="paragraph">
                  <wp:posOffset>1226185</wp:posOffset>
                </wp:positionV>
                <wp:extent cx="1813560" cy="4425950"/>
                <wp:effectExtent l="38100" t="19050" r="15240" b="12700"/>
                <wp:wrapNone/>
                <wp:docPr id="10" name="Callout: Lef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4425950"/>
                        </a:xfrm>
                        <a:prstGeom prst="leftArrowCallout">
                          <a:avLst>
                            <a:gd name="adj1" fmla="val 13517"/>
                            <a:gd name="adj2" fmla="val 17344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4472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ED89D3" w14:textId="77777777" w:rsidR="001A3651" w:rsidRPr="00187695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187695">
                              <w:rPr>
                                <w:color w:val="0C6D8E"/>
                                <w:lang w:val="en-US"/>
                              </w:rPr>
                              <w:t xml:space="preserve">Must be a physical address, within the </w:t>
                            </w:r>
                            <w:r>
                              <w:rPr>
                                <w:color w:val="0C6D8E"/>
                                <w:lang w:val="en-US"/>
                              </w:rPr>
                              <w:t>same council, or in a constituency within the local government area, or in an English district adjoining it</w:t>
                            </w:r>
                            <w:r w:rsidRPr="00187695">
                              <w:rPr>
                                <w:color w:val="0C6D8E"/>
                                <w:lang w:val="en-US"/>
                              </w:rPr>
                              <w:t xml:space="preserve"> </w:t>
                            </w:r>
                          </w:p>
                          <w:p w14:paraId="55CD1BD9" w14:textId="77777777" w:rsidR="001A3651" w:rsidRPr="00187695" w:rsidRDefault="001A3651" w:rsidP="001A3651">
                            <w:pPr>
                              <w:rPr>
                                <w:color w:val="0C6D8E"/>
                                <w:lang w:val="en-US"/>
                              </w:rPr>
                            </w:pPr>
                            <w:r w:rsidRPr="00187695">
                              <w:rPr>
                                <w:color w:val="0C6D8E"/>
                                <w:lang w:val="en-US"/>
                              </w:rPr>
                              <w:t>The agent’s office address will appear on the Notice of Election Agents</w:t>
                            </w:r>
                          </w:p>
                          <w:p w14:paraId="38B23683" w14:textId="77777777" w:rsidR="001A3651" w:rsidRPr="00BD1280" w:rsidRDefault="001A3651" w:rsidP="001A3651">
                            <w:pPr>
                              <w:jc w:val="center"/>
                              <w:rPr>
                                <w:color w:val="0C6D8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BA24D" id="Callout: Left Arrow 10" o:spid="_x0000_s1063" type="#_x0000_t77" style="position:absolute;margin-left:442.4pt;margin-top:96.55pt;width:142.8pt;height:348.5pt;z-index:2516582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" adj="7565,9265,5400,10202" filled="f" strokecolor="#44728e" strokeweight="2.25pt">
                <v:textbox>
                  <w:txbxContent>
                    <w:p w14:paraId="0AED89D3" w14:textId="77777777" w:rsidR="001A3651" w:rsidRPr="00187695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187695">
                        <w:rPr>
                          <w:color w:val="0C6D8E"/>
                          <w:lang w:val="en-US"/>
                        </w:rPr>
                        <w:t xml:space="preserve">Must be a physical address, within the </w:t>
                      </w:r>
                      <w:r>
                        <w:rPr>
                          <w:color w:val="0C6D8E"/>
                          <w:lang w:val="en-US"/>
                        </w:rPr>
                        <w:t>same council, or in a constituency within the local government area, or in an English district adjoining it</w:t>
                      </w:r>
                      <w:r w:rsidRPr="00187695">
                        <w:rPr>
                          <w:color w:val="0C6D8E"/>
                          <w:lang w:val="en-US"/>
                        </w:rPr>
                        <w:t xml:space="preserve"> </w:t>
                      </w:r>
                    </w:p>
                    <w:p w14:paraId="55CD1BD9" w14:textId="77777777" w:rsidR="001A3651" w:rsidRPr="00187695" w:rsidRDefault="001A3651" w:rsidP="001A3651">
                      <w:pPr>
                        <w:rPr>
                          <w:color w:val="0C6D8E"/>
                          <w:lang w:val="en-US"/>
                        </w:rPr>
                      </w:pPr>
                      <w:r w:rsidRPr="00187695">
                        <w:rPr>
                          <w:color w:val="0C6D8E"/>
                          <w:lang w:val="en-US"/>
                        </w:rPr>
                        <w:t>The agent’s office address will appear on the Notice of Election Agents</w:t>
                      </w:r>
                    </w:p>
                    <w:p w14:paraId="38B23683" w14:textId="77777777" w:rsidR="001A3651" w:rsidRPr="00BD1280" w:rsidRDefault="001A3651" w:rsidP="001A3651">
                      <w:pPr>
                        <w:jc w:val="center"/>
                        <w:rPr>
                          <w:color w:val="0C6D8E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B713F" w:rsidRPr="004B713F">
        <w:rPr>
          <w:noProof/>
        </w:rPr>
        <w:drawing>
          <wp:inline distT="0" distB="0" distL="0" distR="0" wp14:anchorId="6B18E5A6" wp14:editId="2E130BAD">
            <wp:extent cx="5067300" cy="6587489"/>
            <wp:effectExtent l="0" t="0" r="0" b="4445"/>
            <wp:docPr id="83" name="Picture 8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 descr="Graphical user interface, text, application, email&#10;&#10;Description automatically generated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84355" cy="660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56550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</w:p>
    <w:p w14:paraId="17EC8EF3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b/>
          <w:color w:val="0C6D8E"/>
          <w:sz w:val="28"/>
          <w:szCs w:val="28"/>
        </w:rPr>
        <w:br w:type="page"/>
      </w:r>
    </w:p>
    <w:p w14:paraId="6934AE6E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  <w:bookmarkStart w:id="6" w:name="AppA"/>
      <w:bookmarkEnd w:id="6"/>
      <w:r w:rsidRPr="00D16D1B">
        <w:rPr>
          <w:b/>
          <w:color w:val="0C6D8E"/>
          <w:sz w:val="28"/>
          <w:szCs w:val="28"/>
        </w:rPr>
        <w:lastRenderedPageBreak/>
        <w:t>Appendix A</w:t>
      </w:r>
      <w:r>
        <w:rPr>
          <w:b/>
          <w:color w:val="0C6D8E"/>
          <w:sz w:val="28"/>
          <w:szCs w:val="28"/>
        </w:rPr>
        <w:t xml:space="preserve"> – Example of correctly completed nomination</w:t>
      </w:r>
    </w:p>
    <w:p w14:paraId="2514ADF8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anchorId="0504D5F3" wp14:editId="25906C66">
                <wp:simplePos x="0" y="0"/>
                <wp:positionH relativeFrom="column">
                  <wp:posOffset>303530</wp:posOffset>
                </wp:positionH>
                <wp:positionV relativeFrom="paragraph">
                  <wp:posOffset>1477645</wp:posOffset>
                </wp:positionV>
                <wp:extent cx="701040" cy="76200"/>
                <wp:effectExtent l="0" t="0" r="3810" b="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064ED" id="Rectangle 64" o:spid="_x0000_s1026" style="position:absolute;margin-left:23.9pt;margin-top:116.35pt;width:55.2pt;height:6pt;z-index:251658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" fillcolor="window" stroked="f" strokeweight="2.25pt"/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308" behindDoc="0" locked="0" layoutInCell="1" allowOverlap="1" wp14:anchorId="309B4379" wp14:editId="4F783832">
                <wp:simplePos x="0" y="0"/>
                <wp:positionH relativeFrom="column">
                  <wp:posOffset>1583690</wp:posOffset>
                </wp:positionH>
                <wp:positionV relativeFrom="paragraph">
                  <wp:posOffset>1172845</wp:posOffset>
                </wp:positionV>
                <wp:extent cx="544830" cy="76200"/>
                <wp:effectExtent l="0" t="0" r="7620" b="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F5AD9" id="Rectangle 63" o:spid="_x0000_s1026" style="position:absolute;margin-left:124.7pt;margin-top:92.35pt;width:42.9pt;height:6pt;z-index:2516583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" fillcolor="window" stroked="f" strokeweight="2.25pt"/>
            </w:pict>
          </mc:Fallback>
        </mc:AlternateContent>
      </w:r>
      <w:r w:rsidRPr="009D43D5">
        <w:rPr>
          <w:b/>
          <w:noProof/>
          <w:color w:val="0C6D8E"/>
          <w:sz w:val="28"/>
          <w:szCs w:val="28"/>
        </w:rPr>
        <w:drawing>
          <wp:inline distT="0" distB="0" distL="0" distR="0" wp14:anchorId="5210BBB1" wp14:editId="66FD53DC">
            <wp:extent cx="5669004" cy="7759700"/>
            <wp:effectExtent l="0" t="0" r="8255" b="0"/>
            <wp:docPr id="41" name="Picture 4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Graphical user interface, text, application, email&#10;&#10;Description automatically generated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70259" cy="77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2CE2D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</w:p>
    <w:p w14:paraId="5A8C47F9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</w:p>
    <w:p w14:paraId="52B1FB11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310" behindDoc="0" locked="0" layoutInCell="1" allowOverlap="1" wp14:anchorId="1F87019B" wp14:editId="19555341">
                <wp:simplePos x="0" y="0"/>
                <wp:positionH relativeFrom="column">
                  <wp:posOffset>2239010</wp:posOffset>
                </wp:positionH>
                <wp:positionV relativeFrom="paragraph">
                  <wp:posOffset>2940685</wp:posOffset>
                </wp:positionV>
                <wp:extent cx="544830" cy="83820"/>
                <wp:effectExtent l="0" t="0" r="7620" b="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83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4EDF5" id="Rectangle 65" o:spid="_x0000_s1026" style="position:absolute;margin-left:176.3pt;margin-top:231.55pt;width:42.9pt;height:6.6pt;z-index:251658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" fillcolor="window" stroked="f" strokeweight="2.25pt"/>
            </w:pict>
          </mc:Fallback>
        </mc:AlternateContent>
      </w:r>
      <w:r w:rsidRPr="00040A7D">
        <w:rPr>
          <w:b/>
          <w:noProof/>
          <w:color w:val="0C6D8E"/>
          <w:sz w:val="28"/>
          <w:szCs w:val="28"/>
        </w:rPr>
        <w:drawing>
          <wp:inline distT="0" distB="0" distL="0" distR="0" wp14:anchorId="7967A413" wp14:editId="180E6757">
            <wp:extent cx="5734451" cy="4790941"/>
            <wp:effectExtent l="0" t="0" r="0" b="0"/>
            <wp:docPr id="42" name="Picture 4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9561" cy="479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98C54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</w:p>
    <w:p w14:paraId="50891B20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</w:p>
    <w:p w14:paraId="36E285B3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b/>
          <w:color w:val="0C6D8E"/>
          <w:sz w:val="28"/>
          <w:szCs w:val="28"/>
        </w:rPr>
        <w:br w:type="page"/>
      </w:r>
    </w:p>
    <w:p w14:paraId="2B2FED29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58316" behindDoc="0" locked="0" layoutInCell="1" allowOverlap="1" wp14:anchorId="7B9F2096" wp14:editId="22B20C3C">
                <wp:simplePos x="0" y="0"/>
                <wp:positionH relativeFrom="column">
                  <wp:posOffset>3183890</wp:posOffset>
                </wp:positionH>
                <wp:positionV relativeFrom="paragraph">
                  <wp:posOffset>7565390</wp:posOffset>
                </wp:positionV>
                <wp:extent cx="693420" cy="198120"/>
                <wp:effectExtent l="0" t="0" r="0" b="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19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5DFE4" id="Rectangle 71" o:spid="_x0000_s1026" style="position:absolute;margin-left:250.7pt;margin-top:595.7pt;width:54.6pt;height:15.6pt;z-index:2516583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" fillcolor="window" stroked="f" strokeweight="2.25pt"/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315" behindDoc="0" locked="0" layoutInCell="1" allowOverlap="1" wp14:anchorId="238C2973" wp14:editId="531ED779">
                <wp:simplePos x="0" y="0"/>
                <wp:positionH relativeFrom="column">
                  <wp:posOffset>4083050</wp:posOffset>
                </wp:positionH>
                <wp:positionV relativeFrom="paragraph">
                  <wp:posOffset>5759450</wp:posOffset>
                </wp:positionV>
                <wp:extent cx="678180" cy="182880"/>
                <wp:effectExtent l="0" t="0" r="7620" b="762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23598" id="Rectangle 70" o:spid="_x0000_s1026" style="position:absolute;margin-left:321.5pt;margin-top:453.5pt;width:53.4pt;height:14.4pt;z-index:251658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" fillcolor="window" stroked="f" strokeweight="2.25pt"/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anchorId="613D2DB9" wp14:editId="030FFA36">
                <wp:simplePos x="0" y="0"/>
                <wp:positionH relativeFrom="column">
                  <wp:posOffset>3183890</wp:posOffset>
                </wp:positionH>
                <wp:positionV relativeFrom="paragraph">
                  <wp:posOffset>4563110</wp:posOffset>
                </wp:positionV>
                <wp:extent cx="670560" cy="68580"/>
                <wp:effectExtent l="0" t="0" r="0" b="762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68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31C9A" id="Rectangle 69" o:spid="_x0000_s1026" style="position:absolute;margin-left:250.7pt;margin-top:359.3pt;width:52.8pt;height:5.4pt;z-index:251658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" fillcolor="window" stroked="f" strokeweight="2.25pt"/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313" behindDoc="0" locked="0" layoutInCell="1" allowOverlap="1" wp14:anchorId="16FEA197" wp14:editId="4189EBA2">
                <wp:simplePos x="0" y="0"/>
                <wp:positionH relativeFrom="column">
                  <wp:posOffset>3199130</wp:posOffset>
                </wp:positionH>
                <wp:positionV relativeFrom="paragraph">
                  <wp:posOffset>3503930</wp:posOffset>
                </wp:positionV>
                <wp:extent cx="617220" cy="45720"/>
                <wp:effectExtent l="0" t="0" r="0" b="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45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1A1EB1" id="Rectangle 68" o:spid="_x0000_s1026" style="position:absolute;margin-left:251.9pt;margin-top:275.9pt;width:48.6pt;height:3.6pt;z-index:251658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" fillcolor="window" stroked="f" strokeweight="2.25pt"/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312" behindDoc="0" locked="0" layoutInCell="1" allowOverlap="1" wp14:anchorId="63218529" wp14:editId="17FE5189">
                <wp:simplePos x="0" y="0"/>
                <wp:positionH relativeFrom="column">
                  <wp:posOffset>4464050</wp:posOffset>
                </wp:positionH>
                <wp:positionV relativeFrom="paragraph">
                  <wp:posOffset>1819910</wp:posOffset>
                </wp:positionV>
                <wp:extent cx="708660" cy="83820"/>
                <wp:effectExtent l="0" t="0" r="0" b="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83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26A6F" id="Rectangle 67" o:spid="_x0000_s1026" style="position:absolute;margin-left:351.5pt;margin-top:143.3pt;width:55.8pt;height:6.6pt;z-index:251658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" fillcolor="window" stroked="f" strokeweight="2.25pt"/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311" behindDoc="0" locked="0" layoutInCell="1" allowOverlap="1" wp14:anchorId="128AADDE" wp14:editId="6D3CE0DB">
                <wp:simplePos x="0" y="0"/>
                <wp:positionH relativeFrom="column">
                  <wp:posOffset>1438910</wp:posOffset>
                </wp:positionH>
                <wp:positionV relativeFrom="paragraph">
                  <wp:posOffset>1438910</wp:posOffset>
                </wp:positionV>
                <wp:extent cx="621030" cy="129540"/>
                <wp:effectExtent l="0" t="0" r="7620" b="381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0E7A8" id="Rectangle 66" o:spid="_x0000_s1026" style="position:absolute;margin-left:113.3pt;margin-top:113.3pt;width:48.9pt;height:10.2pt;z-index:251658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" fillcolor="window" stroked="f" strokeweight="2.25pt"/>
            </w:pict>
          </mc:Fallback>
        </mc:AlternateContent>
      </w:r>
      <w:r w:rsidRPr="001325AA">
        <w:rPr>
          <w:b/>
          <w:noProof/>
          <w:color w:val="0C6D8E"/>
          <w:sz w:val="28"/>
          <w:szCs w:val="28"/>
        </w:rPr>
        <w:drawing>
          <wp:inline distT="0" distB="0" distL="0" distR="0" wp14:anchorId="538B2F23" wp14:editId="1D9C3C0A">
            <wp:extent cx="5849516" cy="7817476"/>
            <wp:effectExtent l="0" t="0" r="0" b="0"/>
            <wp:docPr id="43" name="Picture 4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854243" cy="7823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25AA">
        <w:rPr>
          <w:b/>
          <w:color w:val="0C6D8E"/>
          <w:sz w:val="28"/>
          <w:szCs w:val="28"/>
        </w:rPr>
        <w:t xml:space="preserve"> </w:t>
      </w:r>
      <w:r>
        <w:rPr>
          <w:b/>
          <w:color w:val="0C6D8E"/>
          <w:sz w:val="28"/>
          <w:szCs w:val="28"/>
        </w:rPr>
        <w:br w:type="page"/>
      </w:r>
    </w:p>
    <w:p w14:paraId="68A9FC28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  <w:r w:rsidRPr="00B01B70">
        <w:rPr>
          <w:b/>
          <w:noProof/>
          <w:color w:val="0C6D8E"/>
          <w:sz w:val="28"/>
          <w:szCs w:val="28"/>
        </w:rPr>
        <w:lastRenderedPageBreak/>
        <w:drawing>
          <wp:inline distT="0" distB="0" distL="0" distR="0" wp14:anchorId="0DB81BCF" wp14:editId="6B0F954F">
            <wp:extent cx="5766088" cy="4790941"/>
            <wp:effectExtent l="0" t="0" r="6350" b="0"/>
            <wp:docPr id="45" name="Picture 4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able&#10;&#10;Description automatically generated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71803" cy="479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1B70">
        <w:rPr>
          <w:b/>
          <w:color w:val="0C6D8E"/>
          <w:sz w:val="28"/>
          <w:szCs w:val="28"/>
        </w:rPr>
        <w:t xml:space="preserve"> </w:t>
      </w:r>
      <w:r>
        <w:rPr>
          <w:b/>
          <w:color w:val="0C6D8E"/>
          <w:sz w:val="28"/>
          <w:szCs w:val="28"/>
        </w:rPr>
        <w:br w:type="page"/>
      </w:r>
    </w:p>
    <w:p w14:paraId="5C3B888F" w14:textId="2B0FDCBB" w:rsidR="001A3651" w:rsidRDefault="006E280C" w:rsidP="001A3651">
      <w:pPr>
        <w:spacing w:after="160" w:line="259" w:lineRule="auto"/>
        <w:rPr>
          <w:b/>
          <w:color w:val="0C6D8E"/>
          <w:sz w:val="28"/>
          <w:szCs w:val="28"/>
        </w:rPr>
      </w:pPr>
      <w:r w:rsidRPr="006E280C">
        <w:rPr>
          <w:b/>
          <w:noProof/>
          <w:color w:val="0C6D8E"/>
          <w:sz w:val="28"/>
          <w:szCs w:val="28"/>
        </w:rPr>
        <w:lastRenderedPageBreak/>
        <w:drawing>
          <wp:inline distT="0" distB="0" distL="0" distR="0" wp14:anchorId="2544D17E" wp14:editId="1A93CAA7">
            <wp:extent cx="5277587" cy="7030431"/>
            <wp:effectExtent l="0" t="0" r="0" b="0"/>
            <wp:docPr id="87" name="Picture 8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Graphical user interface, text, application, email&#10;&#10;Description automatically generated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703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2C3B7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b/>
          <w:color w:val="0C6D8E"/>
          <w:sz w:val="28"/>
          <w:szCs w:val="28"/>
        </w:rPr>
        <w:br w:type="page"/>
      </w:r>
    </w:p>
    <w:p w14:paraId="664B47A7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</w:p>
    <w:p w14:paraId="7108BB64" w14:textId="54E0B16D" w:rsidR="001A3651" w:rsidRDefault="00AE1917" w:rsidP="001A3651">
      <w:pPr>
        <w:spacing w:after="160" w:line="259" w:lineRule="auto"/>
        <w:rPr>
          <w:b/>
          <w:color w:val="0C6D8E"/>
          <w:sz w:val="28"/>
          <w:szCs w:val="28"/>
        </w:rPr>
      </w:pPr>
      <w:r w:rsidRPr="00AE1917">
        <w:rPr>
          <w:b/>
          <w:noProof/>
          <w:color w:val="0C6D8E"/>
          <w:sz w:val="28"/>
          <w:szCs w:val="28"/>
        </w:rPr>
        <w:drawing>
          <wp:inline distT="0" distB="0" distL="0" distR="0" wp14:anchorId="07A6A9E2" wp14:editId="4B0374CB">
            <wp:extent cx="5439534" cy="5601482"/>
            <wp:effectExtent l="0" t="0" r="8890" b="0"/>
            <wp:docPr id="86" name="Picture 8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Graphical user interface, text, application, email&#10;&#10;Description automatically generated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560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9D07A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</w:p>
    <w:p w14:paraId="4E8FE0EA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</w:p>
    <w:p w14:paraId="00B44FF2" w14:textId="77777777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b/>
          <w:color w:val="0C6D8E"/>
          <w:sz w:val="28"/>
          <w:szCs w:val="28"/>
        </w:rPr>
        <w:br w:type="page"/>
      </w:r>
    </w:p>
    <w:p w14:paraId="206BAFB6" w14:textId="1CB271CD" w:rsidR="001A3651" w:rsidRDefault="001A3651" w:rsidP="001A3651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58324" behindDoc="0" locked="0" layoutInCell="1" allowOverlap="1" wp14:anchorId="278D6C10" wp14:editId="77776DB6">
                <wp:simplePos x="0" y="0"/>
                <wp:positionH relativeFrom="column">
                  <wp:posOffset>1729740</wp:posOffset>
                </wp:positionH>
                <wp:positionV relativeFrom="paragraph">
                  <wp:posOffset>4899660</wp:posOffset>
                </wp:positionV>
                <wp:extent cx="544830" cy="118110"/>
                <wp:effectExtent l="0" t="0" r="7620" b="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118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1D2A5" id="Rectangle 79" o:spid="_x0000_s1026" style="position:absolute;margin-left:136.2pt;margin-top:385.8pt;width:42.9pt;height:9.3pt;z-index:2516583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" fillcolor="window" stroked="f" strokeweight="2.25pt"/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323" behindDoc="0" locked="0" layoutInCell="1" allowOverlap="1" wp14:anchorId="3BB8DF65" wp14:editId="3E5EFE55">
                <wp:simplePos x="0" y="0"/>
                <wp:positionH relativeFrom="column">
                  <wp:posOffset>2985770</wp:posOffset>
                </wp:positionH>
                <wp:positionV relativeFrom="paragraph">
                  <wp:posOffset>4441190</wp:posOffset>
                </wp:positionV>
                <wp:extent cx="624840" cy="121920"/>
                <wp:effectExtent l="0" t="0" r="3810" b="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4FD05" id="Rectangle 78" o:spid="_x0000_s1026" style="position:absolute;margin-left:235.1pt;margin-top:349.7pt;width:49.2pt;height:9.6pt;z-index:251658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" fillcolor="window" stroked="f" strokeweight="2.25pt"/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322" behindDoc="0" locked="0" layoutInCell="1" allowOverlap="1" wp14:anchorId="5D4FD825" wp14:editId="5B23F867">
                <wp:simplePos x="0" y="0"/>
                <wp:positionH relativeFrom="column">
                  <wp:posOffset>2688590</wp:posOffset>
                </wp:positionH>
                <wp:positionV relativeFrom="paragraph">
                  <wp:posOffset>3328670</wp:posOffset>
                </wp:positionV>
                <wp:extent cx="670560" cy="152400"/>
                <wp:effectExtent l="0" t="0" r="0" b="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1CAA2" id="Rectangle 77" o:spid="_x0000_s1026" style="position:absolute;margin-left:211.7pt;margin-top:262.1pt;width:52.8pt;height:12pt;z-index:2516583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" fillcolor="window" stroked="f" strokeweight="2.25pt"/>
            </w:pict>
          </mc:Fallback>
        </mc:AlternateContent>
      </w:r>
      <w:r w:rsidR="00EF12D1" w:rsidRPr="00EF12D1">
        <w:rPr>
          <w:b/>
          <w:noProof/>
          <w:color w:val="0C6D8E"/>
          <w:sz w:val="28"/>
          <w:szCs w:val="28"/>
        </w:rPr>
        <w:drawing>
          <wp:inline distT="0" distB="0" distL="0" distR="0" wp14:anchorId="04C4828B" wp14:editId="01D0C366">
            <wp:extent cx="5353797" cy="7068536"/>
            <wp:effectExtent l="0" t="0" r="0" b="0"/>
            <wp:docPr id="84" name="Picture 8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 descr="Graphical user interface, text, application, email&#10;&#10;Description automatically generated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353797" cy="706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34AD1" w14:textId="3381EA6E" w:rsidR="00764E19" w:rsidRDefault="00764E19" w:rsidP="005832E8">
      <w:pPr>
        <w:spacing w:after="160" w:line="259" w:lineRule="auto"/>
        <w:rPr>
          <w:b/>
          <w:color w:val="0C6D8E"/>
          <w:sz w:val="28"/>
          <w:szCs w:val="28"/>
        </w:rPr>
      </w:pPr>
    </w:p>
    <w:sectPr w:rsidR="00764E19" w:rsidSect="00FB0261">
      <w:footerReference w:type="default" r:id="rId71"/>
      <w:pgSz w:w="11906" w:h="16838"/>
      <w:pgMar w:top="215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1518B" w14:textId="77777777" w:rsidR="0069756C" w:rsidRDefault="0069756C" w:rsidP="00015344">
      <w:pPr>
        <w:spacing w:after="0"/>
      </w:pPr>
      <w:r>
        <w:separator/>
      </w:r>
    </w:p>
  </w:endnote>
  <w:endnote w:type="continuationSeparator" w:id="0">
    <w:p w14:paraId="44EF0DB0" w14:textId="77777777" w:rsidR="0069756C" w:rsidRDefault="0069756C" w:rsidP="00015344">
      <w:pPr>
        <w:spacing w:after="0"/>
      </w:pPr>
      <w:r>
        <w:continuationSeparator/>
      </w:r>
    </w:p>
  </w:endnote>
  <w:endnote w:type="continuationNotice" w:id="1">
    <w:p w14:paraId="185BC2CA" w14:textId="77777777" w:rsidR="0069756C" w:rsidRDefault="0069756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B44EF" w14:textId="1792CC0E" w:rsidR="00515ED3" w:rsidRDefault="000A59C8" w:rsidP="00015344">
    <w:pPr>
      <w:pStyle w:val="Footer"/>
      <w:jc w:val="right"/>
      <w:rPr>
        <w:sz w:val="20"/>
      </w:rPr>
    </w:pPr>
    <w:r>
      <w:rPr>
        <w:rFonts w:ascii="Calibri" w:hAnsi="Calibri" w:cs="Calibri"/>
        <w:noProof/>
        <w:color w:val="1F497D"/>
        <w:sz w:val="20"/>
        <w:szCs w:val="20"/>
      </w:rPr>
      <w:drawing>
        <wp:inline distT="0" distB="0" distL="0" distR="0" wp14:anchorId="13BD5B4F" wp14:editId="081DDDBE">
          <wp:extent cx="1337536" cy="374650"/>
          <wp:effectExtent l="0" t="0" r="0" b="6350"/>
          <wp:docPr id="1629236183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_x0000_i1038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116" cy="376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030E7" w14:textId="77777777" w:rsidR="0069756C" w:rsidRDefault="0069756C" w:rsidP="00015344">
      <w:pPr>
        <w:spacing w:after="0"/>
      </w:pPr>
      <w:r>
        <w:separator/>
      </w:r>
    </w:p>
  </w:footnote>
  <w:footnote w:type="continuationSeparator" w:id="0">
    <w:p w14:paraId="762C0D86" w14:textId="77777777" w:rsidR="0069756C" w:rsidRDefault="0069756C" w:rsidP="00015344">
      <w:pPr>
        <w:spacing w:after="0"/>
      </w:pPr>
      <w:r>
        <w:continuationSeparator/>
      </w:r>
    </w:p>
  </w:footnote>
  <w:footnote w:type="continuationNotice" w:id="1">
    <w:p w14:paraId="5E0FC33B" w14:textId="77777777" w:rsidR="0069756C" w:rsidRDefault="0069756C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11E"/>
    <w:multiLevelType w:val="multilevel"/>
    <w:tmpl w:val="C10A37BC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 w15:restartNumberingAfterBreak="0">
    <w:nsid w:val="01B36861"/>
    <w:multiLevelType w:val="hybridMultilevel"/>
    <w:tmpl w:val="571A12AA"/>
    <w:lvl w:ilvl="0" w:tplc="0809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2" w15:restartNumberingAfterBreak="0">
    <w:nsid w:val="0B1B2BA8"/>
    <w:multiLevelType w:val="hybridMultilevel"/>
    <w:tmpl w:val="0B926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EA493B"/>
    <w:multiLevelType w:val="hybridMultilevel"/>
    <w:tmpl w:val="9BF69F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57237"/>
    <w:multiLevelType w:val="hybridMultilevel"/>
    <w:tmpl w:val="0882D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13B79"/>
    <w:multiLevelType w:val="hybridMultilevel"/>
    <w:tmpl w:val="9E409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7583"/>
    <w:multiLevelType w:val="hybridMultilevel"/>
    <w:tmpl w:val="E4C4BB8C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7FB310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89F367A"/>
    <w:multiLevelType w:val="hybridMultilevel"/>
    <w:tmpl w:val="2BBAEA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DC5981"/>
    <w:multiLevelType w:val="hybridMultilevel"/>
    <w:tmpl w:val="FA5411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5F613E"/>
    <w:multiLevelType w:val="multilevel"/>
    <w:tmpl w:val="75F220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231A6"/>
    <w:multiLevelType w:val="multilevel"/>
    <w:tmpl w:val="6C64A994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2" w15:restartNumberingAfterBreak="0">
    <w:nsid w:val="2292672F"/>
    <w:multiLevelType w:val="multilevel"/>
    <w:tmpl w:val="7C765AAE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  <w:b/>
        <w:sz w:val="28"/>
        <w:szCs w:val="28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3" w15:restartNumberingAfterBreak="0">
    <w:nsid w:val="2359434F"/>
    <w:multiLevelType w:val="multilevel"/>
    <w:tmpl w:val="34AE4A0C"/>
    <w:lvl w:ilvl="0">
      <w:start w:val="3"/>
      <w:numFmt w:val="decimal"/>
      <w:lvlText w:val="%1"/>
      <w:lvlJc w:val="left"/>
      <w:pPr>
        <w:ind w:left="851" w:hanging="851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4" w15:restartNumberingAfterBreak="0">
    <w:nsid w:val="28894EFD"/>
    <w:multiLevelType w:val="multilevel"/>
    <w:tmpl w:val="475CF07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5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5" w15:restartNumberingAfterBreak="0">
    <w:nsid w:val="2EA8216F"/>
    <w:multiLevelType w:val="hybridMultilevel"/>
    <w:tmpl w:val="D0B6709C"/>
    <w:lvl w:ilvl="0" w:tplc="6CD0E7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AF3410"/>
    <w:multiLevelType w:val="hybridMultilevel"/>
    <w:tmpl w:val="C3A636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3D6947"/>
    <w:multiLevelType w:val="multilevel"/>
    <w:tmpl w:val="161A59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85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8" w15:restartNumberingAfterBreak="0">
    <w:nsid w:val="32EC3AA0"/>
    <w:multiLevelType w:val="multilevel"/>
    <w:tmpl w:val="75F220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31A35F7"/>
    <w:multiLevelType w:val="multilevel"/>
    <w:tmpl w:val="46349CA8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0" w15:restartNumberingAfterBreak="0">
    <w:nsid w:val="394F4650"/>
    <w:multiLevelType w:val="hybridMultilevel"/>
    <w:tmpl w:val="47225E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93165"/>
    <w:multiLevelType w:val="multilevel"/>
    <w:tmpl w:val="5B9E4DF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2E33BC3"/>
    <w:multiLevelType w:val="multilevel"/>
    <w:tmpl w:val="06F67586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3" w15:restartNumberingAfterBreak="0">
    <w:nsid w:val="45A22178"/>
    <w:multiLevelType w:val="hybridMultilevel"/>
    <w:tmpl w:val="EFCC1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32A48"/>
    <w:multiLevelType w:val="multilevel"/>
    <w:tmpl w:val="75F220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C214BCB"/>
    <w:multiLevelType w:val="multilevel"/>
    <w:tmpl w:val="75F220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EE60BFC"/>
    <w:multiLevelType w:val="hybridMultilevel"/>
    <w:tmpl w:val="8EDE6C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8C7FD1"/>
    <w:multiLevelType w:val="hybridMultilevel"/>
    <w:tmpl w:val="A37447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F07FB2"/>
    <w:multiLevelType w:val="multilevel"/>
    <w:tmpl w:val="F176FE04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9" w15:restartNumberingAfterBreak="0">
    <w:nsid w:val="53791CCB"/>
    <w:multiLevelType w:val="hybridMultilevel"/>
    <w:tmpl w:val="B81A4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985DD0"/>
    <w:multiLevelType w:val="hybridMultilevel"/>
    <w:tmpl w:val="70BEA9C2"/>
    <w:lvl w:ilvl="0" w:tplc="0809000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3" w:hanging="360"/>
      </w:pPr>
      <w:rPr>
        <w:rFonts w:ascii="Wingdings" w:hAnsi="Wingdings" w:hint="default"/>
      </w:rPr>
    </w:lvl>
  </w:abstractNum>
  <w:abstractNum w:abstractNumId="31" w15:restartNumberingAfterBreak="0">
    <w:nsid w:val="56FF35D7"/>
    <w:multiLevelType w:val="hybridMultilevel"/>
    <w:tmpl w:val="90881EE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7E82284"/>
    <w:multiLevelType w:val="hybridMultilevel"/>
    <w:tmpl w:val="947A78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582459"/>
    <w:multiLevelType w:val="hybridMultilevel"/>
    <w:tmpl w:val="62BAE3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313841"/>
    <w:multiLevelType w:val="hybridMultilevel"/>
    <w:tmpl w:val="83DE5F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8A60DF"/>
    <w:multiLevelType w:val="hybridMultilevel"/>
    <w:tmpl w:val="39CEE54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1F37FB1"/>
    <w:multiLevelType w:val="hybridMultilevel"/>
    <w:tmpl w:val="721E5E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F469F6"/>
    <w:multiLevelType w:val="hybridMultilevel"/>
    <w:tmpl w:val="A6A8E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736D76"/>
    <w:multiLevelType w:val="hybridMultilevel"/>
    <w:tmpl w:val="3C00394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64BF4012"/>
    <w:multiLevelType w:val="multilevel"/>
    <w:tmpl w:val="75F220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F7E72E3"/>
    <w:multiLevelType w:val="hybridMultilevel"/>
    <w:tmpl w:val="9BCECD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F9D3B21"/>
    <w:multiLevelType w:val="hybridMultilevel"/>
    <w:tmpl w:val="4678BE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F9135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8860E26"/>
    <w:multiLevelType w:val="hybridMultilevel"/>
    <w:tmpl w:val="D9E0E0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8CB52E6"/>
    <w:multiLevelType w:val="hybridMultilevel"/>
    <w:tmpl w:val="2D00B9D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9A57A08"/>
    <w:multiLevelType w:val="hybridMultilevel"/>
    <w:tmpl w:val="B0ECDC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9E75DD8"/>
    <w:multiLevelType w:val="hybridMultilevel"/>
    <w:tmpl w:val="F7204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760CE3"/>
    <w:multiLevelType w:val="hybridMultilevel"/>
    <w:tmpl w:val="0F7AF9A2"/>
    <w:lvl w:ilvl="0" w:tplc="08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 w16cid:durableId="1973095662">
    <w:abstractNumId w:val="38"/>
  </w:num>
  <w:num w:numId="2" w16cid:durableId="76943932">
    <w:abstractNumId w:val="41"/>
  </w:num>
  <w:num w:numId="3" w16cid:durableId="1513449560">
    <w:abstractNumId w:val="8"/>
  </w:num>
  <w:num w:numId="4" w16cid:durableId="475529764">
    <w:abstractNumId w:val="0"/>
  </w:num>
  <w:num w:numId="5" w16cid:durableId="850535530">
    <w:abstractNumId w:val="42"/>
  </w:num>
  <w:num w:numId="6" w16cid:durableId="250748814">
    <w:abstractNumId w:val="7"/>
  </w:num>
  <w:num w:numId="7" w16cid:durableId="1092042425">
    <w:abstractNumId w:val="18"/>
  </w:num>
  <w:num w:numId="8" w16cid:durableId="565261057">
    <w:abstractNumId w:val="25"/>
  </w:num>
  <w:num w:numId="9" w16cid:durableId="437259249">
    <w:abstractNumId w:val="39"/>
  </w:num>
  <w:num w:numId="10" w16cid:durableId="1588343390">
    <w:abstractNumId w:val="10"/>
  </w:num>
  <w:num w:numId="11" w16cid:durableId="381321094">
    <w:abstractNumId w:val="24"/>
  </w:num>
  <w:num w:numId="12" w16cid:durableId="1402869973">
    <w:abstractNumId w:val="23"/>
  </w:num>
  <w:num w:numId="13" w16cid:durableId="1395659748">
    <w:abstractNumId w:val="36"/>
  </w:num>
  <w:num w:numId="14" w16cid:durableId="1874925312">
    <w:abstractNumId w:val="32"/>
  </w:num>
  <w:num w:numId="15" w16cid:durableId="1610163052">
    <w:abstractNumId w:val="4"/>
  </w:num>
  <w:num w:numId="16" w16cid:durableId="640620253">
    <w:abstractNumId w:val="29"/>
  </w:num>
  <w:num w:numId="17" w16cid:durableId="343823395">
    <w:abstractNumId w:val="40"/>
  </w:num>
  <w:num w:numId="18" w16cid:durableId="1250775658">
    <w:abstractNumId w:val="20"/>
  </w:num>
  <w:num w:numId="19" w16cid:durableId="617951788">
    <w:abstractNumId w:val="26"/>
  </w:num>
  <w:num w:numId="20" w16cid:durableId="816846408">
    <w:abstractNumId w:val="43"/>
  </w:num>
  <w:num w:numId="21" w16cid:durableId="434520017">
    <w:abstractNumId w:val="2"/>
  </w:num>
  <w:num w:numId="22" w16cid:durableId="1611816716">
    <w:abstractNumId w:val="3"/>
  </w:num>
  <w:num w:numId="23" w16cid:durableId="1224752039">
    <w:abstractNumId w:val="27"/>
  </w:num>
  <w:num w:numId="24" w16cid:durableId="2127265591">
    <w:abstractNumId w:val="9"/>
  </w:num>
  <w:num w:numId="25" w16cid:durableId="983044037">
    <w:abstractNumId w:val="21"/>
  </w:num>
  <w:num w:numId="26" w16cid:durableId="21590094">
    <w:abstractNumId w:val="33"/>
  </w:num>
  <w:num w:numId="27" w16cid:durableId="235240152">
    <w:abstractNumId w:val="15"/>
  </w:num>
  <w:num w:numId="28" w16cid:durableId="1356275017">
    <w:abstractNumId w:val="14"/>
  </w:num>
  <w:num w:numId="29" w16cid:durableId="1334994309">
    <w:abstractNumId w:val="16"/>
  </w:num>
  <w:num w:numId="30" w16cid:durableId="1898856959">
    <w:abstractNumId w:val="17"/>
  </w:num>
  <w:num w:numId="31" w16cid:durableId="855846894">
    <w:abstractNumId w:val="22"/>
  </w:num>
  <w:num w:numId="32" w16cid:durableId="90469469">
    <w:abstractNumId w:val="19"/>
  </w:num>
  <w:num w:numId="33" w16cid:durableId="247542478">
    <w:abstractNumId w:val="11"/>
  </w:num>
  <w:num w:numId="34" w16cid:durableId="790049778">
    <w:abstractNumId w:val="34"/>
  </w:num>
  <w:num w:numId="35" w16cid:durableId="45571252">
    <w:abstractNumId w:val="45"/>
  </w:num>
  <w:num w:numId="36" w16cid:durableId="1987196853">
    <w:abstractNumId w:val="31"/>
  </w:num>
  <w:num w:numId="37" w16cid:durableId="229075328">
    <w:abstractNumId w:val="6"/>
  </w:num>
  <w:num w:numId="38" w16cid:durableId="1861359202">
    <w:abstractNumId w:val="46"/>
  </w:num>
  <w:num w:numId="39" w16cid:durableId="845825112">
    <w:abstractNumId w:val="37"/>
  </w:num>
  <w:num w:numId="40" w16cid:durableId="2068528818">
    <w:abstractNumId w:val="30"/>
  </w:num>
  <w:num w:numId="41" w16cid:durableId="1897928802">
    <w:abstractNumId w:val="1"/>
  </w:num>
  <w:num w:numId="42" w16cid:durableId="698353828">
    <w:abstractNumId w:val="47"/>
  </w:num>
  <w:num w:numId="43" w16cid:durableId="855536189">
    <w:abstractNumId w:val="44"/>
  </w:num>
  <w:num w:numId="44" w16cid:durableId="1733847842">
    <w:abstractNumId w:val="35"/>
  </w:num>
  <w:num w:numId="45" w16cid:durableId="414859984">
    <w:abstractNumId w:val="12"/>
  </w:num>
  <w:num w:numId="46" w16cid:durableId="67266161">
    <w:abstractNumId w:val="5"/>
  </w:num>
  <w:num w:numId="47" w16cid:durableId="509875172">
    <w:abstractNumId w:val="13"/>
  </w:num>
  <w:num w:numId="48" w16cid:durableId="108823489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Formatting/>
  <w:defaultTabStop w:val="85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83"/>
    <w:rsid w:val="000003E9"/>
    <w:rsid w:val="00001206"/>
    <w:rsid w:val="00002364"/>
    <w:rsid w:val="0000559B"/>
    <w:rsid w:val="000056D4"/>
    <w:rsid w:val="00006540"/>
    <w:rsid w:val="00007502"/>
    <w:rsid w:val="000100AE"/>
    <w:rsid w:val="0001066E"/>
    <w:rsid w:val="00010731"/>
    <w:rsid w:val="00010AE0"/>
    <w:rsid w:val="00010F6D"/>
    <w:rsid w:val="00012023"/>
    <w:rsid w:val="00015344"/>
    <w:rsid w:val="0001612D"/>
    <w:rsid w:val="00021D55"/>
    <w:rsid w:val="00021FE6"/>
    <w:rsid w:val="000221EE"/>
    <w:rsid w:val="0002278A"/>
    <w:rsid w:val="00024586"/>
    <w:rsid w:val="0002569A"/>
    <w:rsid w:val="000256A3"/>
    <w:rsid w:val="00025C11"/>
    <w:rsid w:val="000276F0"/>
    <w:rsid w:val="00027EDC"/>
    <w:rsid w:val="00032355"/>
    <w:rsid w:val="00034393"/>
    <w:rsid w:val="00035382"/>
    <w:rsid w:val="000353A6"/>
    <w:rsid w:val="00040413"/>
    <w:rsid w:val="0004057A"/>
    <w:rsid w:val="00043547"/>
    <w:rsid w:val="0004408F"/>
    <w:rsid w:val="00044505"/>
    <w:rsid w:val="0004746A"/>
    <w:rsid w:val="0005214D"/>
    <w:rsid w:val="000539D7"/>
    <w:rsid w:val="000546CC"/>
    <w:rsid w:val="00054989"/>
    <w:rsid w:val="00054E49"/>
    <w:rsid w:val="00055AF0"/>
    <w:rsid w:val="00057565"/>
    <w:rsid w:val="00060939"/>
    <w:rsid w:val="00062EB7"/>
    <w:rsid w:val="00063049"/>
    <w:rsid w:val="00063414"/>
    <w:rsid w:val="00064DCF"/>
    <w:rsid w:val="0006792A"/>
    <w:rsid w:val="00071051"/>
    <w:rsid w:val="000821AF"/>
    <w:rsid w:val="00082860"/>
    <w:rsid w:val="00083C34"/>
    <w:rsid w:val="00084102"/>
    <w:rsid w:val="00085A18"/>
    <w:rsid w:val="0008728F"/>
    <w:rsid w:val="0009038B"/>
    <w:rsid w:val="00092751"/>
    <w:rsid w:val="00092CA2"/>
    <w:rsid w:val="00094143"/>
    <w:rsid w:val="0009500E"/>
    <w:rsid w:val="00095592"/>
    <w:rsid w:val="00097399"/>
    <w:rsid w:val="000A5155"/>
    <w:rsid w:val="000A59C8"/>
    <w:rsid w:val="000A710A"/>
    <w:rsid w:val="000A79D7"/>
    <w:rsid w:val="000B0126"/>
    <w:rsid w:val="000B0CD3"/>
    <w:rsid w:val="000B2107"/>
    <w:rsid w:val="000B2C4B"/>
    <w:rsid w:val="000B7BE2"/>
    <w:rsid w:val="000C00B5"/>
    <w:rsid w:val="000C1509"/>
    <w:rsid w:val="000C2330"/>
    <w:rsid w:val="000C28BA"/>
    <w:rsid w:val="000C2BC1"/>
    <w:rsid w:val="000C5075"/>
    <w:rsid w:val="000C5ADB"/>
    <w:rsid w:val="000C6037"/>
    <w:rsid w:val="000C71F8"/>
    <w:rsid w:val="000C749C"/>
    <w:rsid w:val="000D0231"/>
    <w:rsid w:val="000D040D"/>
    <w:rsid w:val="000D33B5"/>
    <w:rsid w:val="000D4C87"/>
    <w:rsid w:val="000D75FC"/>
    <w:rsid w:val="000E4387"/>
    <w:rsid w:val="000E4AAC"/>
    <w:rsid w:val="000E56B1"/>
    <w:rsid w:val="000E77F5"/>
    <w:rsid w:val="000E7D67"/>
    <w:rsid w:val="000F0AF0"/>
    <w:rsid w:val="000F3A05"/>
    <w:rsid w:val="000F4E78"/>
    <w:rsid w:val="000F7D5F"/>
    <w:rsid w:val="001000C0"/>
    <w:rsid w:val="00100386"/>
    <w:rsid w:val="001008FD"/>
    <w:rsid w:val="0010476D"/>
    <w:rsid w:val="00105B77"/>
    <w:rsid w:val="00106875"/>
    <w:rsid w:val="00106C53"/>
    <w:rsid w:val="001109B1"/>
    <w:rsid w:val="00114263"/>
    <w:rsid w:val="00116045"/>
    <w:rsid w:val="00117BBB"/>
    <w:rsid w:val="00117FC7"/>
    <w:rsid w:val="00120673"/>
    <w:rsid w:val="00120DC1"/>
    <w:rsid w:val="00122800"/>
    <w:rsid w:val="00122E7E"/>
    <w:rsid w:val="00122F9E"/>
    <w:rsid w:val="001231A0"/>
    <w:rsid w:val="001248A1"/>
    <w:rsid w:val="001264B7"/>
    <w:rsid w:val="00130C47"/>
    <w:rsid w:val="0013111B"/>
    <w:rsid w:val="001311F3"/>
    <w:rsid w:val="0013233A"/>
    <w:rsid w:val="00132EC7"/>
    <w:rsid w:val="00133CB6"/>
    <w:rsid w:val="00134201"/>
    <w:rsid w:val="00140CD9"/>
    <w:rsid w:val="00142BA8"/>
    <w:rsid w:val="0014418D"/>
    <w:rsid w:val="001446A3"/>
    <w:rsid w:val="00144747"/>
    <w:rsid w:val="001447BC"/>
    <w:rsid w:val="00145179"/>
    <w:rsid w:val="001478DC"/>
    <w:rsid w:val="00150203"/>
    <w:rsid w:val="00151806"/>
    <w:rsid w:val="001526C1"/>
    <w:rsid w:val="00153568"/>
    <w:rsid w:val="00153C4D"/>
    <w:rsid w:val="00154350"/>
    <w:rsid w:val="00155071"/>
    <w:rsid w:val="001606C8"/>
    <w:rsid w:val="001632D7"/>
    <w:rsid w:val="0016343A"/>
    <w:rsid w:val="0016386A"/>
    <w:rsid w:val="001640B4"/>
    <w:rsid w:val="001644C6"/>
    <w:rsid w:val="0016508C"/>
    <w:rsid w:val="001714FA"/>
    <w:rsid w:val="00173317"/>
    <w:rsid w:val="0017542A"/>
    <w:rsid w:val="00180D89"/>
    <w:rsid w:val="0018103D"/>
    <w:rsid w:val="0018139D"/>
    <w:rsid w:val="00183D9D"/>
    <w:rsid w:val="00184041"/>
    <w:rsid w:val="00184CFF"/>
    <w:rsid w:val="001854D9"/>
    <w:rsid w:val="00186012"/>
    <w:rsid w:val="001866F2"/>
    <w:rsid w:val="00187695"/>
    <w:rsid w:val="00192463"/>
    <w:rsid w:val="0019276F"/>
    <w:rsid w:val="001927A1"/>
    <w:rsid w:val="001948F4"/>
    <w:rsid w:val="00194F03"/>
    <w:rsid w:val="00194FAC"/>
    <w:rsid w:val="001971D7"/>
    <w:rsid w:val="001A0803"/>
    <w:rsid w:val="001A22C7"/>
    <w:rsid w:val="001A344E"/>
    <w:rsid w:val="001A3651"/>
    <w:rsid w:val="001A5F89"/>
    <w:rsid w:val="001B15A4"/>
    <w:rsid w:val="001B3451"/>
    <w:rsid w:val="001B5CAD"/>
    <w:rsid w:val="001B622E"/>
    <w:rsid w:val="001C4833"/>
    <w:rsid w:val="001C4B38"/>
    <w:rsid w:val="001C4C3D"/>
    <w:rsid w:val="001C5323"/>
    <w:rsid w:val="001C6BFC"/>
    <w:rsid w:val="001D0774"/>
    <w:rsid w:val="001D1397"/>
    <w:rsid w:val="001D1442"/>
    <w:rsid w:val="001D1C45"/>
    <w:rsid w:val="001D52C9"/>
    <w:rsid w:val="001D5FFB"/>
    <w:rsid w:val="001F1EA0"/>
    <w:rsid w:val="001F7344"/>
    <w:rsid w:val="00201D27"/>
    <w:rsid w:val="00202E9C"/>
    <w:rsid w:val="00203076"/>
    <w:rsid w:val="00203C3B"/>
    <w:rsid w:val="00204202"/>
    <w:rsid w:val="0020433B"/>
    <w:rsid w:val="002052E6"/>
    <w:rsid w:val="00206059"/>
    <w:rsid w:val="00206A96"/>
    <w:rsid w:val="0020748A"/>
    <w:rsid w:val="002132CC"/>
    <w:rsid w:val="00214110"/>
    <w:rsid w:val="00214B99"/>
    <w:rsid w:val="00214BBB"/>
    <w:rsid w:val="00215D35"/>
    <w:rsid w:val="002220ED"/>
    <w:rsid w:val="0022351A"/>
    <w:rsid w:val="00223E53"/>
    <w:rsid w:val="00224D0C"/>
    <w:rsid w:val="002257E0"/>
    <w:rsid w:val="00225AF6"/>
    <w:rsid w:val="00227CCA"/>
    <w:rsid w:val="002323B1"/>
    <w:rsid w:val="00233D76"/>
    <w:rsid w:val="0023561E"/>
    <w:rsid w:val="0023753E"/>
    <w:rsid w:val="00240A10"/>
    <w:rsid w:val="00241CF0"/>
    <w:rsid w:val="002425F2"/>
    <w:rsid w:val="00243322"/>
    <w:rsid w:val="002435C4"/>
    <w:rsid w:val="0024441A"/>
    <w:rsid w:val="00244AE4"/>
    <w:rsid w:val="00244EC6"/>
    <w:rsid w:val="002476FA"/>
    <w:rsid w:val="00251C95"/>
    <w:rsid w:val="00253B0E"/>
    <w:rsid w:val="00256A6B"/>
    <w:rsid w:val="00256F57"/>
    <w:rsid w:val="00260D5D"/>
    <w:rsid w:val="00260FB5"/>
    <w:rsid w:val="002633E2"/>
    <w:rsid w:val="00267DD2"/>
    <w:rsid w:val="00267FA0"/>
    <w:rsid w:val="002705C1"/>
    <w:rsid w:val="002710C7"/>
    <w:rsid w:val="002725A5"/>
    <w:rsid w:val="0027302E"/>
    <w:rsid w:val="00276040"/>
    <w:rsid w:val="00276C51"/>
    <w:rsid w:val="002777B4"/>
    <w:rsid w:val="00280E10"/>
    <w:rsid w:val="002822C9"/>
    <w:rsid w:val="00283E1C"/>
    <w:rsid w:val="00284937"/>
    <w:rsid w:val="00284960"/>
    <w:rsid w:val="00290668"/>
    <w:rsid w:val="00290964"/>
    <w:rsid w:val="00291F16"/>
    <w:rsid w:val="002945A6"/>
    <w:rsid w:val="002961AB"/>
    <w:rsid w:val="00296E39"/>
    <w:rsid w:val="0029743A"/>
    <w:rsid w:val="002A143C"/>
    <w:rsid w:val="002A20FA"/>
    <w:rsid w:val="002A4206"/>
    <w:rsid w:val="002A6181"/>
    <w:rsid w:val="002B0AE4"/>
    <w:rsid w:val="002B1D9C"/>
    <w:rsid w:val="002B2302"/>
    <w:rsid w:val="002B3841"/>
    <w:rsid w:val="002C05C3"/>
    <w:rsid w:val="002C3202"/>
    <w:rsid w:val="002C361E"/>
    <w:rsid w:val="002C47F2"/>
    <w:rsid w:val="002C782C"/>
    <w:rsid w:val="002C79E4"/>
    <w:rsid w:val="002C7CB4"/>
    <w:rsid w:val="002D0015"/>
    <w:rsid w:val="002D3419"/>
    <w:rsid w:val="002D6C36"/>
    <w:rsid w:val="002E067C"/>
    <w:rsid w:val="002E0A36"/>
    <w:rsid w:val="002E1EF8"/>
    <w:rsid w:val="002E4E8C"/>
    <w:rsid w:val="002E5315"/>
    <w:rsid w:val="002E53A1"/>
    <w:rsid w:val="002E67CF"/>
    <w:rsid w:val="002F2B01"/>
    <w:rsid w:val="002F4560"/>
    <w:rsid w:val="002F54AC"/>
    <w:rsid w:val="002F6076"/>
    <w:rsid w:val="00300506"/>
    <w:rsid w:val="0030569A"/>
    <w:rsid w:val="003116E3"/>
    <w:rsid w:val="00311C17"/>
    <w:rsid w:val="00311E27"/>
    <w:rsid w:val="00323CBB"/>
    <w:rsid w:val="003243EF"/>
    <w:rsid w:val="003250B7"/>
    <w:rsid w:val="00325F25"/>
    <w:rsid w:val="00326E15"/>
    <w:rsid w:val="00327241"/>
    <w:rsid w:val="00330AE9"/>
    <w:rsid w:val="0033168D"/>
    <w:rsid w:val="0033323C"/>
    <w:rsid w:val="00333DB1"/>
    <w:rsid w:val="00333F28"/>
    <w:rsid w:val="00333FF9"/>
    <w:rsid w:val="00337827"/>
    <w:rsid w:val="00337A76"/>
    <w:rsid w:val="003407DD"/>
    <w:rsid w:val="00340C31"/>
    <w:rsid w:val="0034335D"/>
    <w:rsid w:val="003444F3"/>
    <w:rsid w:val="00345BDB"/>
    <w:rsid w:val="00347C39"/>
    <w:rsid w:val="00351BFD"/>
    <w:rsid w:val="00352D45"/>
    <w:rsid w:val="00355423"/>
    <w:rsid w:val="003568B7"/>
    <w:rsid w:val="00357927"/>
    <w:rsid w:val="00357E70"/>
    <w:rsid w:val="00361112"/>
    <w:rsid w:val="00361723"/>
    <w:rsid w:val="00362ADF"/>
    <w:rsid w:val="0036611D"/>
    <w:rsid w:val="00367AFB"/>
    <w:rsid w:val="00370742"/>
    <w:rsid w:val="00370EB0"/>
    <w:rsid w:val="0038068F"/>
    <w:rsid w:val="00381163"/>
    <w:rsid w:val="00382353"/>
    <w:rsid w:val="00383DC5"/>
    <w:rsid w:val="0038531B"/>
    <w:rsid w:val="00386CA8"/>
    <w:rsid w:val="003873C2"/>
    <w:rsid w:val="00387D65"/>
    <w:rsid w:val="003919C4"/>
    <w:rsid w:val="00393240"/>
    <w:rsid w:val="00397D82"/>
    <w:rsid w:val="003A0470"/>
    <w:rsid w:val="003A22ED"/>
    <w:rsid w:val="003A3CCC"/>
    <w:rsid w:val="003A3D67"/>
    <w:rsid w:val="003A4D31"/>
    <w:rsid w:val="003A50DE"/>
    <w:rsid w:val="003A7153"/>
    <w:rsid w:val="003B184F"/>
    <w:rsid w:val="003B2AB2"/>
    <w:rsid w:val="003B4065"/>
    <w:rsid w:val="003C05AC"/>
    <w:rsid w:val="003C0A96"/>
    <w:rsid w:val="003C1E2E"/>
    <w:rsid w:val="003C2A9E"/>
    <w:rsid w:val="003C3944"/>
    <w:rsid w:val="003C5185"/>
    <w:rsid w:val="003C573A"/>
    <w:rsid w:val="003C70B4"/>
    <w:rsid w:val="003D18AF"/>
    <w:rsid w:val="003D1D1F"/>
    <w:rsid w:val="003D2274"/>
    <w:rsid w:val="003D5E0D"/>
    <w:rsid w:val="003D77FC"/>
    <w:rsid w:val="003E16B8"/>
    <w:rsid w:val="003E1A27"/>
    <w:rsid w:val="003E39F4"/>
    <w:rsid w:val="003E4CA6"/>
    <w:rsid w:val="003E595D"/>
    <w:rsid w:val="003E5FC4"/>
    <w:rsid w:val="003F30B3"/>
    <w:rsid w:val="003F3FCE"/>
    <w:rsid w:val="004015B2"/>
    <w:rsid w:val="00403723"/>
    <w:rsid w:val="004054A5"/>
    <w:rsid w:val="004074E2"/>
    <w:rsid w:val="00410C6E"/>
    <w:rsid w:val="00410D3E"/>
    <w:rsid w:val="004115D7"/>
    <w:rsid w:val="00412CD5"/>
    <w:rsid w:val="00413461"/>
    <w:rsid w:val="00413C4C"/>
    <w:rsid w:val="004143D2"/>
    <w:rsid w:val="00415E31"/>
    <w:rsid w:val="00416140"/>
    <w:rsid w:val="004176EF"/>
    <w:rsid w:val="00423103"/>
    <w:rsid w:val="00425520"/>
    <w:rsid w:val="00426C86"/>
    <w:rsid w:val="00427405"/>
    <w:rsid w:val="004274CD"/>
    <w:rsid w:val="00430649"/>
    <w:rsid w:val="00432395"/>
    <w:rsid w:val="004368F3"/>
    <w:rsid w:val="00437AA1"/>
    <w:rsid w:val="00440BC0"/>
    <w:rsid w:val="0044151D"/>
    <w:rsid w:val="0044162C"/>
    <w:rsid w:val="00443023"/>
    <w:rsid w:val="004443DB"/>
    <w:rsid w:val="004459D3"/>
    <w:rsid w:val="00447134"/>
    <w:rsid w:val="00450A54"/>
    <w:rsid w:val="00451DA7"/>
    <w:rsid w:val="00452517"/>
    <w:rsid w:val="00453CE9"/>
    <w:rsid w:val="00454100"/>
    <w:rsid w:val="0045476B"/>
    <w:rsid w:val="0045624C"/>
    <w:rsid w:val="004563F0"/>
    <w:rsid w:val="00457FFE"/>
    <w:rsid w:val="00461EBB"/>
    <w:rsid w:val="0046320F"/>
    <w:rsid w:val="004648EF"/>
    <w:rsid w:val="004656F5"/>
    <w:rsid w:val="0046573B"/>
    <w:rsid w:val="00466E80"/>
    <w:rsid w:val="004673B7"/>
    <w:rsid w:val="00470371"/>
    <w:rsid w:val="004715F1"/>
    <w:rsid w:val="00472EA6"/>
    <w:rsid w:val="00473407"/>
    <w:rsid w:val="0047537A"/>
    <w:rsid w:val="004758F7"/>
    <w:rsid w:val="00480AB8"/>
    <w:rsid w:val="00483304"/>
    <w:rsid w:val="00484316"/>
    <w:rsid w:val="0048616F"/>
    <w:rsid w:val="00486D0D"/>
    <w:rsid w:val="00487FB4"/>
    <w:rsid w:val="00492E73"/>
    <w:rsid w:val="00495ABE"/>
    <w:rsid w:val="004967FB"/>
    <w:rsid w:val="004968A6"/>
    <w:rsid w:val="00496A23"/>
    <w:rsid w:val="00497583"/>
    <w:rsid w:val="004A1633"/>
    <w:rsid w:val="004A38D8"/>
    <w:rsid w:val="004A4774"/>
    <w:rsid w:val="004A6F26"/>
    <w:rsid w:val="004A7990"/>
    <w:rsid w:val="004B150D"/>
    <w:rsid w:val="004B333A"/>
    <w:rsid w:val="004B39FF"/>
    <w:rsid w:val="004B4769"/>
    <w:rsid w:val="004B5D53"/>
    <w:rsid w:val="004B713F"/>
    <w:rsid w:val="004B7DE1"/>
    <w:rsid w:val="004C1820"/>
    <w:rsid w:val="004C2651"/>
    <w:rsid w:val="004C31B2"/>
    <w:rsid w:val="004C3976"/>
    <w:rsid w:val="004C782C"/>
    <w:rsid w:val="004C79B1"/>
    <w:rsid w:val="004C7CB2"/>
    <w:rsid w:val="004E03B1"/>
    <w:rsid w:val="004E0E1B"/>
    <w:rsid w:val="004E318D"/>
    <w:rsid w:val="004E39B3"/>
    <w:rsid w:val="004E3CD9"/>
    <w:rsid w:val="004E4901"/>
    <w:rsid w:val="004E5658"/>
    <w:rsid w:val="004F6684"/>
    <w:rsid w:val="004F6973"/>
    <w:rsid w:val="004F6C43"/>
    <w:rsid w:val="00501296"/>
    <w:rsid w:val="00506F55"/>
    <w:rsid w:val="00510F63"/>
    <w:rsid w:val="00512CA2"/>
    <w:rsid w:val="00513F37"/>
    <w:rsid w:val="005151DE"/>
    <w:rsid w:val="00515ED3"/>
    <w:rsid w:val="005165C3"/>
    <w:rsid w:val="00522718"/>
    <w:rsid w:val="00525584"/>
    <w:rsid w:val="00533E6C"/>
    <w:rsid w:val="00536DD6"/>
    <w:rsid w:val="00540088"/>
    <w:rsid w:val="005404FE"/>
    <w:rsid w:val="0054064C"/>
    <w:rsid w:val="005425AE"/>
    <w:rsid w:val="00543B8B"/>
    <w:rsid w:val="00550879"/>
    <w:rsid w:val="00552441"/>
    <w:rsid w:val="00552FB8"/>
    <w:rsid w:val="00554F2D"/>
    <w:rsid w:val="0055539A"/>
    <w:rsid w:val="00555C25"/>
    <w:rsid w:val="00556217"/>
    <w:rsid w:val="00556BDA"/>
    <w:rsid w:val="00557871"/>
    <w:rsid w:val="0056301C"/>
    <w:rsid w:val="00564338"/>
    <w:rsid w:val="0056495F"/>
    <w:rsid w:val="00565C2C"/>
    <w:rsid w:val="00566027"/>
    <w:rsid w:val="00566A95"/>
    <w:rsid w:val="00566ABF"/>
    <w:rsid w:val="00567F97"/>
    <w:rsid w:val="0057103E"/>
    <w:rsid w:val="0057239D"/>
    <w:rsid w:val="0057409C"/>
    <w:rsid w:val="00580CB2"/>
    <w:rsid w:val="005812AB"/>
    <w:rsid w:val="00581599"/>
    <w:rsid w:val="00581B43"/>
    <w:rsid w:val="00581CB0"/>
    <w:rsid w:val="005832E8"/>
    <w:rsid w:val="005838CC"/>
    <w:rsid w:val="005839B9"/>
    <w:rsid w:val="005854B5"/>
    <w:rsid w:val="0058741A"/>
    <w:rsid w:val="0058758E"/>
    <w:rsid w:val="00591205"/>
    <w:rsid w:val="00591958"/>
    <w:rsid w:val="005925EC"/>
    <w:rsid w:val="00592F91"/>
    <w:rsid w:val="00597344"/>
    <w:rsid w:val="005A0909"/>
    <w:rsid w:val="005A14C7"/>
    <w:rsid w:val="005A1AB7"/>
    <w:rsid w:val="005A3D67"/>
    <w:rsid w:val="005A4608"/>
    <w:rsid w:val="005A4866"/>
    <w:rsid w:val="005A6950"/>
    <w:rsid w:val="005B0EB7"/>
    <w:rsid w:val="005B0EE7"/>
    <w:rsid w:val="005B283C"/>
    <w:rsid w:val="005B54BD"/>
    <w:rsid w:val="005B6471"/>
    <w:rsid w:val="005B6561"/>
    <w:rsid w:val="005C1672"/>
    <w:rsid w:val="005C21DA"/>
    <w:rsid w:val="005C3EF1"/>
    <w:rsid w:val="005C4A54"/>
    <w:rsid w:val="005C5679"/>
    <w:rsid w:val="005D1153"/>
    <w:rsid w:val="005D32E1"/>
    <w:rsid w:val="005D3702"/>
    <w:rsid w:val="005D6529"/>
    <w:rsid w:val="005D7B17"/>
    <w:rsid w:val="005E183A"/>
    <w:rsid w:val="005E3E48"/>
    <w:rsid w:val="005E4F26"/>
    <w:rsid w:val="005E5428"/>
    <w:rsid w:val="005E58A3"/>
    <w:rsid w:val="005E67B6"/>
    <w:rsid w:val="005E738C"/>
    <w:rsid w:val="005F3DB0"/>
    <w:rsid w:val="005F5720"/>
    <w:rsid w:val="005F5F68"/>
    <w:rsid w:val="005F680B"/>
    <w:rsid w:val="005F69E6"/>
    <w:rsid w:val="005F7206"/>
    <w:rsid w:val="005F76B7"/>
    <w:rsid w:val="00601987"/>
    <w:rsid w:val="006042C7"/>
    <w:rsid w:val="00604CC4"/>
    <w:rsid w:val="00607418"/>
    <w:rsid w:val="00610DC4"/>
    <w:rsid w:val="00611537"/>
    <w:rsid w:val="006120AA"/>
    <w:rsid w:val="00612408"/>
    <w:rsid w:val="0061391E"/>
    <w:rsid w:val="00615F99"/>
    <w:rsid w:val="00617AD7"/>
    <w:rsid w:val="006207FB"/>
    <w:rsid w:val="00621AA5"/>
    <w:rsid w:val="006238B1"/>
    <w:rsid w:val="00623F33"/>
    <w:rsid w:val="00624A54"/>
    <w:rsid w:val="00624BF9"/>
    <w:rsid w:val="00625169"/>
    <w:rsid w:val="006251A4"/>
    <w:rsid w:val="006256C7"/>
    <w:rsid w:val="00626ED0"/>
    <w:rsid w:val="00631C96"/>
    <w:rsid w:val="006344CE"/>
    <w:rsid w:val="00634846"/>
    <w:rsid w:val="00634952"/>
    <w:rsid w:val="0063561F"/>
    <w:rsid w:val="00635747"/>
    <w:rsid w:val="00635CF9"/>
    <w:rsid w:val="00636DF5"/>
    <w:rsid w:val="006404C3"/>
    <w:rsid w:val="00640C95"/>
    <w:rsid w:val="00643C30"/>
    <w:rsid w:val="00646D52"/>
    <w:rsid w:val="0064738E"/>
    <w:rsid w:val="0064781A"/>
    <w:rsid w:val="00651C11"/>
    <w:rsid w:val="006524DE"/>
    <w:rsid w:val="00652DD3"/>
    <w:rsid w:val="00652F79"/>
    <w:rsid w:val="0065386B"/>
    <w:rsid w:val="00654020"/>
    <w:rsid w:val="00656DF6"/>
    <w:rsid w:val="00660A8E"/>
    <w:rsid w:val="00661A27"/>
    <w:rsid w:val="00663050"/>
    <w:rsid w:val="006652D5"/>
    <w:rsid w:val="006702BD"/>
    <w:rsid w:val="00671760"/>
    <w:rsid w:val="006735E8"/>
    <w:rsid w:val="00673DEB"/>
    <w:rsid w:val="006746CF"/>
    <w:rsid w:val="00675796"/>
    <w:rsid w:val="00675D4F"/>
    <w:rsid w:val="00677444"/>
    <w:rsid w:val="00677A84"/>
    <w:rsid w:val="0068027F"/>
    <w:rsid w:val="00680BB6"/>
    <w:rsid w:val="00680DC5"/>
    <w:rsid w:val="00681885"/>
    <w:rsid w:val="00683C83"/>
    <w:rsid w:val="0068417A"/>
    <w:rsid w:val="00684629"/>
    <w:rsid w:val="006851B0"/>
    <w:rsid w:val="0068561F"/>
    <w:rsid w:val="0068565E"/>
    <w:rsid w:val="00686900"/>
    <w:rsid w:val="00686A39"/>
    <w:rsid w:val="0069032B"/>
    <w:rsid w:val="0069294B"/>
    <w:rsid w:val="0069307E"/>
    <w:rsid w:val="00693812"/>
    <w:rsid w:val="00693ED1"/>
    <w:rsid w:val="006945E8"/>
    <w:rsid w:val="0069665A"/>
    <w:rsid w:val="0069750E"/>
    <w:rsid w:val="0069756C"/>
    <w:rsid w:val="006A077F"/>
    <w:rsid w:val="006A0787"/>
    <w:rsid w:val="006A0B30"/>
    <w:rsid w:val="006A1E8F"/>
    <w:rsid w:val="006A4303"/>
    <w:rsid w:val="006A53BD"/>
    <w:rsid w:val="006A6062"/>
    <w:rsid w:val="006A6676"/>
    <w:rsid w:val="006B346B"/>
    <w:rsid w:val="006B3615"/>
    <w:rsid w:val="006B3776"/>
    <w:rsid w:val="006B5A53"/>
    <w:rsid w:val="006B7355"/>
    <w:rsid w:val="006B77B2"/>
    <w:rsid w:val="006B7C7F"/>
    <w:rsid w:val="006C0715"/>
    <w:rsid w:val="006C0997"/>
    <w:rsid w:val="006C12DC"/>
    <w:rsid w:val="006C1B9E"/>
    <w:rsid w:val="006C2C10"/>
    <w:rsid w:val="006C3592"/>
    <w:rsid w:val="006C3858"/>
    <w:rsid w:val="006C4641"/>
    <w:rsid w:val="006C512E"/>
    <w:rsid w:val="006C7EDA"/>
    <w:rsid w:val="006D2638"/>
    <w:rsid w:val="006D4953"/>
    <w:rsid w:val="006D4DF5"/>
    <w:rsid w:val="006E0CCE"/>
    <w:rsid w:val="006E280C"/>
    <w:rsid w:val="006E32C2"/>
    <w:rsid w:val="006E5720"/>
    <w:rsid w:val="006E6D83"/>
    <w:rsid w:val="006F1F85"/>
    <w:rsid w:val="006F29D1"/>
    <w:rsid w:val="006F3B30"/>
    <w:rsid w:val="006F3E48"/>
    <w:rsid w:val="006F4F21"/>
    <w:rsid w:val="006F5644"/>
    <w:rsid w:val="006F5E15"/>
    <w:rsid w:val="006F7059"/>
    <w:rsid w:val="006F7061"/>
    <w:rsid w:val="00700552"/>
    <w:rsid w:val="00700A83"/>
    <w:rsid w:val="00700B11"/>
    <w:rsid w:val="00700D13"/>
    <w:rsid w:val="00704469"/>
    <w:rsid w:val="00704ACA"/>
    <w:rsid w:val="00705148"/>
    <w:rsid w:val="0070791D"/>
    <w:rsid w:val="00707E6E"/>
    <w:rsid w:val="00713035"/>
    <w:rsid w:val="007139E8"/>
    <w:rsid w:val="00713BA2"/>
    <w:rsid w:val="007155E1"/>
    <w:rsid w:val="007164B8"/>
    <w:rsid w:val="00716F16"/>
    <w:rsid w:val="0072037A"/>
    <w:rsid w:val="00721D6E"/>
    <w:rsid w:val="00724436"/>
    <w:rsid w:val="007270EC"/>
    <w:rsid w:val="0072749F"/>
    <w:rsid w:val="007302EA"/>
    <w:rsid w:val="007310D5"/>
    <w:rsid w:val="00741012"/>
    <w:rsid w:val="0074149C"/>
    <w:rsid w:val="007430B2"/>
    <w:rsid w:val="00743507"/>
    <w:rsid w:val="0074641C"/>
    <w:rsid w:val="0074648C"/>
    <w:rsid w:val="0074772E"/>
    <w:rsid w:val="0075019A"/>
    <w:rsid w:val="00751184"/>
    <w:rsid w:val="007556D1"/>
    <w:rsid w:val="00755DFF"/>
    <w:rsid w:val="00755FD8"/>
    <w:rsid w:val="0076233A"/>
    <w:rsid w:val="00762AEB"/>
    <w:rsid w:val="00763CB1"/>
    <w:rsid w:val="00763DAE"/>
    <w:rsid w:val="00763FFF"/>
    <w:rsid w:val="007643B7"/>
    <w:rsid w:val="00764E19"/>
    <w:rsid w:val="0076725B"/>
    <w:rsid w:val="0076774B"/>
    <w:rsid w:val="0077101E"/>
    <w:rsid w:val="00773684"/>
    <w:rsid w:val="00773FBC"/>
    <w:rsid w:val="00781694"/>
    <w:rsid w:val="007824C0"/>
    <w:rsid w:val="0078729E"/>
    <w:rsid w:val="007873E9"/>
    <w:rsid w:val="007877C3"/>
    <w:rsid w:val="00790102"/>
    <w:rsid w:val="0079229C"/>
    <w:rsid w:val="0079238D"/>
    <w:rsid w:val="00795E0C"/>
    <w:rsid w:val="00795F79"/>
    <w:rsid w:val="00796AA9"/>
    <w:rsid w:val="00796CB4"/>
    <w:rsid w:val="00797E16"/>
    <w:rsid w:val="007A0BCE"/>
    <w:rsid w:val="007A4185"/>
    <w:rsid w:val="007A47B3"/>
    <w:rsid w:val="007A6D1C"/>
    <w:rsid w:val="007B00A0"/>
    <w:rsid w:val="007B1FBE"/>
    <w:rsid w:val="007B2200"/>
    <w:rsid w:val="007B242D"/>
    <w:rsid w:val="007B4578"/>
    <w:rsid w:val="007B4DC8"/>
    <w:rsid w:val="007B766F"/>
    <w:rsid w:val="007C1A3A"/>
    <w:rsid w:val="007C1A9D"/>
    <w:rsid w:val="007C1B8B"/>
    <w:rsid w:val="007C2003"/>
    <w:rsid w:val="007C31D7"/>
    <w:rsid w:val="007C64A6"/>
    <w:rsid w:val="007C7314"/>
    <w:rsid w:val="007D376B"/>
    <w:rsid w:val="007D4D27"/>
    <w:rsid w:val="007D6742"/>
    <w:rsid w:val="007D7772"/>
    <w:rsid w:val="007E0D7A"/>
    <w:rsid w:val="007E2E4E"/>
    <w:rsid w:val="007E4444"/>
    <w:rsid w:val="007E7AF8"/>
    <w:rsid w:val="007F64BB"/>
    <w:rsid w:val="00802194"/>
    <w:rsid w:val="008025AA"/>
    <w:rsid w:val="008038B1"/>
    <w:rsid w:val="00805805"/>
    <w:rsid w:val="00806B22"/>
    <w:rsid w:val="00806BA2"/>
    <w:rsid w:val="00812E41"/>
    <w:rsid w:val="00813C55"/>
    <w:rsid w:val="00813D43"/>
    <w:rsid w:val="00814203"/>
    <w:rsid w:val="00814633"/>
    <w:rsid w:val="008156B8"/>
    <w:rsid w:val="00816F5A"/>
    <w:rsid w:val="008204B5"/>
    <w:rsid w:val="008216F2"/>
    <w:rsid w:val="00822B6F"/>
    <w:rsid w:val="00822D95"/>
    <w:rsid w:val="00824864"/>
    <w:rsid w:val="00824D37"/>
    <w:rsid w:val="0082517F"/>
    <w:rsid w:val="00826ED8"/>
    <w:rsid w:val="00831371"/>
    <w:rsid w:val="0083189C"/>
    <w:rsid w:val="00835656"/>
    <w:rsid w:val="008364B9"/>
    <w:rsid w:val="008378F8"/>
    <w:rsid w:val="00843EBD"/>
    <w:rsid w:val="00844183"/>
    <w:rsid w:val="00846026"/>
    <w:rsid w:val="00846299"/>
    <w:rsid w:val="008524D3"/>
    <w:rsid w:val="00854311"/>
    <w:rsid w:val="0085557E"/>
    <w:rsid w:val="00857030"/>
    <w:rsid w:val="008576BC"/>
    <w:rsid w:val="00860115"/>
    <w:rsid w:val="008733DB"/>
    <w:rsid w:val="00875AA6"/>
    <w:rsid w:val="008817AD"/>
    <w:rsid w:val="00881F5D"/>
    <w:rsid w:val="00883AD8"/>
    <w:rsid w:val="00884C5D"/>
    <w:rsid w:val="00884CE8"/>
    <w:rsid w:val="00885F2E"/>
    <w:rsid w:val="008864B6"/>
    <w:rsid w:val="00886CB6"/>
    <w:rsid w:val="008902DD"/>
    <w:rsid w:val="0089034E"/>
    <w:rsid w:val="008916E3"/>
    <w:rsid w:val="00891AFA"/>
    <w:rsid w:val="008947F6"/>
    <w:rsid w:val="008951F6"/>
    <w:rsid w:val="00895377"/>
    <w:rsid w:val="008A252B"/>
    <w:rsid w:val="008A32B7"/>
    <w:rsid w:val="008A7195"/>
    <w:rsid w:val="008A7456"/>
    <w:rsid w:val="008B15FC"/>
    <w:rsid w:val="008B1837"/>
    <w:rsid w:val="008B30D8"/>
    <w:rsid w:val="008B3C82"/>
    <w:rsid w:val="008B47C5"/>
    <w:rsid w:val="008B654A"/>
    <w:rsid w:val="008B6E2F"/>
    <w:rsid w:val="008C2443"/>
    <w:rsid w:val="008C2FC2"/>
    <w:rsid w:val="008C31E1"/>
    <w:rsid w:val="008C3786"/>
    <w:rsid w:val="008C44A3"/>
    <w:rsid w:val="008C6F96"/>
    <w:rsid w:val="008C7D78"/>
    <w:rsid w:val="008D2DCA"/>
    <w:rsid w:val="008D68CB"/>
    <w:rsid w:val="008E0D9B"/>
    <w:rsid w:val="008E104B"/>
    <w:rsid w:val="008E15B8"/>
    <w:rsid w:val="008E3D13"/>
    <w:rsid w:val="008E41DA"/>
    <w:rsid w:val="008E47EE"/>
    <w:rsid w:val="008E5CED"/>
    <w:rsid w:val="008E6568"/>
    <w:rsid w:val="008E790D"/>
    <w:rsid w:val="008F2E24"/>
    <w:rsid w:val="008F465C"/>
    <w:rsid w:val="008F4EB1"/>
    <w:rsid w:val="008F5227"/>
    <w:rsid w:val="008F5574"/>
    <w:rsid w:val="008F5832"/>
    <w:rsid w:val="008F63EE"/>
    <w:rsid w:val="00904C37"/>
    <w:rsid w:val="0090649A"/>
    <w:rsid w:val="0090697E"/>
    <w:rsid w:val="00907EC1"/>
    <w:rsid w:val="00907F03"/>
    <w:rsid w:val="00910579"/>
    <w:rsid w:val="009144DA"/>
    <w:rsid w:val="0091484D"/>
    <w:rsid w:val="00915822"/>
    <w:rsid w:val="009200DF"/>
    <w:rsid w:val="009204F0"/>
    <w:rsid w:val="00920BF0"/>
    <w:rsid w:val="00923510"/>
    <w:rsid w:val="009237C9"/>
    <w:rsid w:val="00924B39"/>
    <w:rsid w:val="00925367"/>
    <w:rsid w:val="00925BC4"/>
    <w:rsid w:val="00926F12"/>
    <w:rsid w:val="0092797F"/>
    <w:rsid w:val="00927998"/>
    <w:rsid w:val="0093080F"/>
    <w:rsid w:val="009308DA"/>
    <w:rsid w:val="00933881"/>
    <w:rsid w:val="00933F3B"/>
    <w:rsid w:val="00934B94"/>
    <w:rsid w:val="009350F5"/>
    <w:rsid w:val="00936ADF"/>
    <w:rsid w:val="00936F58"/>
    <w:rsid w:val="009415A9"/>
    <w:rsid w:val="00941B21"/>
    <w:rsid w:val="00942132"/>
    <w:rsid w:val="00942FF5"/>
    <w:rsid w:val="00946536"/>
    <w:rsid w:val="00953C84"/>
    <w:rsid w:val="00954B7E"/>
    <w:rsid w:val="00956B1A"/>
    <w:rsid w:val="00956EE4"/>
    <w:rsid w:val="00957D75"/>
    <w:rsid w:val="009605E8"/>
    <w:rsid w:val="00962578"/>
    <w:rsid w:val="00962C5A"/>
    <w:rsid w:val="009641B1"/>
    <w:rsid w:val="00964582"/>
    <w:rsid w:val="009651E0"/>
    <w:rsid w:val="00965438"/>
    <w:rsid w:val="009657A0"/>
    <w:rsid w:val="00967C5F"/>
    <w:rsid w:val="00967FB6"/>
    <w:rsid w:val="00970855"/>
    <w:rsid w:val="009716F8"/>
    <w:rsid w:val="009719B9"/>
    <w:rsid w:val="00972E0C"/>
    <w:rsid w:val="00973584"/>
    <w:rsid w:val="009745C3"/>
    <w:rsid w:val="009772FB"/>
    <w:rsid w:val="009820E3"/>
    <w:rsid w:val="009821AE"/>
    <w:rsid w:val="00982577"/>
    <w:rsid w:val="00984C57"/>
    <w:rsid w:val="00985737"/>
    <w:rsid w:val="009878C5"/>
    <w:rsid w:val="00987DA4"/>
    <w:rsid w:val="00992425"/>
    <w:rsid w:val="00992D74"/>
    <w:rsid w:val="009A518F"/>
    <w:rsid w:val="009A53EC"/>
    <w:rsid w:val="009A56DA"/>
    <w:rsid w:val="009A67EC"/>
    <w:rsid w:val="009B370F"/>
    <w:rsid w:val="009B3BD1"/>
    <w:rsid w:val="009B4FF4"/>
    <w:rsid w:val="009B5E6B"/>
    <w:rsid w:val="009B7AA8"/>
    <w:rsid w:val="009C337B"/>
    <w:rsid w:val="009C77E6"/>
    <w:rsid w:val="009D1D7C"/>
    <w:rsid w:val="009D31F3"/>
    <w:rsid w:val="009D335F"/>
    <w:rsid w:val="009D46E0"/>
    <w:rsid w:val="009D4CE6"/>
    <w:rsid w:val="009D57BF"/>
    <w:rsid w:val="009D57FE"/>
    <w:rsid w:val="009D7F64"/>
    <w:rsid w:val="009E21DE"/>
    <w:rsid w:val="009E396A"/>
    <w:rsid w:val="009F4051"/>
    <w:rsid w:val="009F5334"/>
    <w:rsid w:val="009F5678"/>
    <w:rsid w:val="009F5715"/>
    <w:rsid w:val="009F73A6"/>
    <w:rsid w:val="009F7E0B"/>
    <w:rsid w:val="00A00490"/>
    <w:rsid w:val="00A0241B"/>
    <w:rsid w:val="00A04727"/>
    <w:rsid w:val="00A05EFA"/>
    <w:rsid w:val="00A05FE3"/>
    <w:rsid w:val="00A078C9"/>
    <w:rsid w:val="00A10946"/>
    <w:rsid w:val="00A11556"/>
    <w:rsid w:val="00A11B4E"/>
    <w:rsid w:val="00A12721"/>
    <w:rsid w:val="00A128FC"/>
    <w:rsid w:val="00A1524F"/>
    <w:rsid w:val="00A175E5"/>
    <w:rsid w:val="00A227FC"/>
    <w:rsid w:val="00A24261"/>
    <w:rsid w:val="00A3047A"/>
    <w:rsid w:val="00A312E4"/>
    <w:rsid w:val="00A32256"/>
    <w:rsid w:val="00A330E8"/>
    <w:rsid w:val="00A335F6"/>
    <w:rsid w:val="00A35097"/>
    <w:rsid w:val="00A35495"/>
    <w:rsid w:val="00A35671"/>
    <w:rsid w:val="00A363D4"/>
    <w:rsid w:val="00A36F46"/>
    <w:rsid w:val="00A37FA9"/>
    <w:rsid w:val="00A4099F"/>
    <w:rsid w:val="00A41A60"/>
    <w:rsid w:val="00A42639"/>
    <w:rsid w:val="00A43178"/>
    <w:rsid w:val="00A44E35"/>
    <w:rsid w:val="00A45292"/>
    <w:rsid w:val="00A50F53"/>
    <w:rsid w:val="00A54CFC"/>
    <w:rsid w:val="00A54D7D"/>
    <w:rsid w:val="00A55B82"/>
    <w:rsid w:val="00A56660"/>
    <w:rsid w:val="00A577EB"/>
    <w:rsid w:val="00A604BD"/>
    <w:rsid w:val="00A60C8A"/>
    <w:rsid w:val="00A63790"/>
    <w:rsid w:val="00A646E4"/>
    <w:rsid w:val="00A65047"/>
    <w:rsid w:val="00A65873"/>
    <w:rsid w:val="00A6587C"/>
    <w:rsid w:val="00A675F6"/>
    <w:rsid w:val="00A72657"/>
    <w:rsid w:val="00A74D81"/>
    <w:rsid w:val="00A81C2F"/>
    <w:rsid w:val="00A84C78"/>
    <w:rsid w:val="00A906E9"/>
    <w:rsid w:val="00A90EA5"/>
    <w:rsid w:val="00A90FDF"/>
    <w:rsid w:val="00A93B8A"/>
    <w:rsid w:val="00A93C37"/>
    <w:rsid w:val="00A94963"/>
    <w:rsid w:val="00A964FB"/>
    <w:rsid w:val="00A96C14"/>
    <w:rsid w:val="00AA1912"/>
    <w:rsid w:val="00AA402E"/>
    <w:rsid w:val="00AA40B6"/>
    <w:rsid w:val="00AA4687"/>
    <w:rsid w:val="00AA4E7C"/>
    <w:rsid w:val="00AA5FAC"/>
    <w:rsid w:val="00AB0411"/>
    <w:rsid w:val="00AB1B6B"/>
    <w:rsid w:val="00AB2025"/>
    <w:rsid w:val="00AB3D92"/>
    <w:rsid w:val="00AB49BD"/>
    <w:rsid w:val="00AB66F4"/>
    <w:rsid w:val="00AB6D27"/>
    <w:rsid w:val="00AC0B37"/>
    <w:rsid w:val="00AC1793"/>
    <w:rsid w:val="00AC1BEE"/>
    <w:rsid w:val="00AC4E06"/>
    <w:rsid w:val="00AC6BBE"/>
    <w:rsid w:val="00AD0B2B"/>
    <w:rsid w:val="00AD115E"/>
    <w:rsid w:val="00AD13D1"/>
    <w:rsid w:val="00AD2A83"/>
    <w:rsid w:val="00AE1917"/>
    <w:rsid w:val="00AE2C91"/>
    <w:rsid w:val="00AE6EBE"/>
    <w:rsid w:val="00AF01CE"/>
    <w:rsid w:val="00AF26EE"/>
    <w:rsid w:val="00AF2EA7"/>
    <w:rsid w:val="00AF7C33"/>
    <w:rsid w:val="00AF7EBC"/>
    <w:rsid w:val="00B0216E"/>
    <w:rsid w:val="00B02301"/>
    <w:rsid w:val="00B0340E"/>
    <w:rsid w:val="00B05DC4"/>
    <w:rsid w:val="00B11677"/>
    <w:rsid w:val="00B11CC7"/>
    <w:rsid w:val="00B155F3"/>
    <w:rsid w:val="00B179AA"/>
    <w:rsid w:val="00B21F9D"/>
    <w:rsid w:val="00B23A9F"/>
    <w:rsid w:val="00B23BC2"/>
    <w:rsid w:val="00B258A5"/>
    <w:rsid w:val="00B305AA"/>
    <w:rsid w:val="00B30CCB"/>
    <w:rsid w:val="00B31D47"/>
    <w:rsid w:val="00B3230D"/>
    <w:rsid w:val="00B32A54"/>
    <w:rsid w:val="00B3338F"/>
    <w:rsid w:val="00B35092"/>
    <w:rsid w:val="00B35E81"/>
    <w:rsid w:val="00B36571"/>
    <w:rsid w:val="00B36EA1"/>
    <w:rsid w:val="00B40795"/>
    <w:rsid w:val="00B40CE4"/>
    <w:rsid w:val="00B413AD"/>
    <w:rsid w:val="00B43BBB"/>
    <w:rsid w:val="00B446E4"/>
    <w:rsid w:val="00B45E04"/>
    <w:rsid w:val="00B45F97"/>
    <w:rsid w:val="00B469B8"/>
    <w:rsid w:val="00B50F53"/>
    <w:rsid w:val="00B51956"/>
    <w:rsid w:val="00B53AFF"/>
    <w:rsid w:val="00B5456E"/>
    <w:rsid w:val="00B54D52"/>
    <w:rsid w:val="00B55CDD"/>
    <w:rsid w:val="00B57C05"/>
    <w:rsid w:val="00B6193E"/>
    <w:rsid w:val="00B62650"/>
    <w:rsid w:val="00B65DF5"/>
    <w:rsid w:val="00B662AF"/>
    <w:rsid w:val="00B663AC"/>
    <w:rsid w:val="00B66853"/>
    <w:rsid w:val="00B66908"/>
    <w:rsid w:val="00B6795C"/>
    <w:rsid w:val="00B70383"/>
    <w:rsid w:val="00B71979"/>
    <w:rsid w:val="00B71EBD"/>
    <w:rsid w:val="00B71EC1"/>
    <w:rsid w:val="00B7414A"/>
    <w:rsid w:val="00B74F90"/>
    <w:rsid w:val="00B76807"/>
    <w:rsid w:val="00B77BEC"/>
    <w:rsid w:val="00B800AF"/>
    <w:rsid w:val="00B805BB"/>
    <w:rsid w:val="00B83CDF"/>
    <w:rsid w:val="00B85F19"/>
    <w:rsid w:val="00B86246"/>
    <w:rsid w:val="00B86C20"/>
    <w:rsid w:val="00B903AC"/>
    <w:rsid w:val="00B91C65"/>
    <w:rsid w:val="00B932B6"/>
    <w:rsid w:val="00B93B5B"/>
    <w:rsid w:val="00B94FC8"/>
    <w:rsid w:val="00B95926"/>
    <w:rsid w:val="00B95AF7"/>
    <w:rsid w:val="00BA01D8"/>
    <w:rsid w:val="00BA0968"/>
    <w:rsid w:val="00BA1102"/>
    <w:rsid w:val="00BA182D"/>
    <w:rsid w:val="00BA349B"/>
    <w:rsid w:val="00BA395E"/>
    <w:rsid w:val="00BA4DDA"/>
    <w:rsid w:val="00BA77D9"/>
    <w:rsid w:val="00BB1C3A"/>
    <w:rsid w:val="00BB2422"/>
    <w:rsid w:val="00BB28CF"/>
    <w:rsid w:val="00BB3909"/>
    <w:rsid w:val="00BB4633"/>
    <w:rsid w:val="00BB6697"/>
    <w:rsid w:val="00BB67E4"/>
    <w:rsid w:val="00BB7CF3"/>
    <w:rsid w:val="00BC06E2"/>
    <w:rsid w:val="00BC40E1"/>
    <w:rsid w:val="00BC461C"/>
    <w:rsid w:val="00BC6EBC"/>
    <w:rsid w:val="00BC7E0B"/>
    <w:rsid w:val="00BD2716"/>
    <w:rsid w:val="00BD3296"/>
    <w:rsid w:val="00BD4C5B"/>
    <w:rsid w:val="00BD5EFA"/>
    <w:rsid w:val="00BD7833"/>
    <w:rsid w:val="00BD7ABC"/>
    <w:rsid w:val="00BE19C7"/>
    <w:rsid w:val="00BE42BA"/>
    <w:rsid w:val="00BF1147"/>
    <w:rsid w:val="00BF1181"/>
    <w:rsid w:val="00BF333D"/>
    <w:rsid w:val="00BF432F"/>
    <w:rsid w:val="00BF5A36"/>
    <w:rsid w:val="00C00C04"/>
    <w:rsid w:val="00C02344"/>
    <w:rsid w:val="00C035C7"/>
    <w:rsid w:val="00C03F21"/>
    <w:rsid w:val="00C04BA6"/>
    <w:rsid w:val="00C04FD0"/>
    <w:rsid w:val="00C05AD1"/>
    <w:rsid w:val="00C11C76"/>
    <w:rsid w:val="00C143EF"/>
    <w:rsid w:val="00C15900"/>
    <w:rsid w:val="00C1615A"/>
    <w:rsid w:val="00C174F7"/>
    <w:rsid w:val="00C177B2"/>
    <w:rsid w:val="00C17DDB"/>
    <w:rsid w:val="00C21A36"/>
    <w:rsid w:val="00C2486D"/>
    <w:rsid w:val="00C25077"/>
    <w:rsid w:val="00C31872"/>
    <w:rsid w:val="00C329D3"/>
    <w:rsid w:val="00C333D7"/>
    <w:rsid w:val="00C33C8F"/>
    <w:rsid w:val="00C33D67"/>
    <w:rsid w:val="00C34FDA"/>
    <w:rsid w:val="00C3609B"/>
    <w:rsid w:val="00C37142"/>
    <w:rsid w:val="00C37184"/>
    <w:rsid w:val="00C37BC3"/>
    <w:rsid w:val="00C40710"/>
    <w:rsid w:val="00C40983"/>
    <w:rsid w:val="00C40EC5"/>
    <w:rsid w:val="00C42259"/>
    <w:rsid w:val="00C43B0E"/>
    <w:rsid w:val="00C43DB2"/>
    <w:rsid w:val="00C448C9"/>
    <w:rsid w:val="00C46C48"/>
    <w:rsid w:val="00C473E7"/>
    <w:rsid w:val="00C50F7D"/>
    <w:rsid w:val="00C51513"/>
    <w:rsid w:val="00C51B92"/>
    <w:rsid w:val="00C556AE"/>
    <w:rsid w:val="00C55DD0"/>
    <w:rsid w:val="00C55E20"/>
    <w:rsid w:val="00C60395"/>
    <w:rsid w:val="00C61D9A"/>
    <w:rsid w:val="00C61E69"/>
    <w:rsid w:val="00C62083"/>
    <w:rsid w:val="00C63011"/>
    <w:rsid w:val="00C63AF2"/>
    <w:rsid w:val="00C65F30"/>
    <w:rsid w:val="00C66505"/>
    <w:rsid w:val="00C67B70"/>
    <w:rsid w:val="00C7449E"/>
    <w:rsid w:val="00C74D9D"/>
    <w:rsid w:val="00C75DA4"/>
    <w:rsid w:val="00C76862"/>
    <w:rsid w:val="00C85149"/>
    <w:rsid w:val="00C874D0"/>
    <w:rsid w:val="00C91187"/>
    <w:rsid w:val="00C91946"/>
    <w:rsid w:val="00C92A1B"/>
    <w:rsid w:val="00C9368D"/>
    <w:rsid w:val="00C93E63"/>
    <w:rsid w:val="00C94F4C"/>
    <w:rsid w:val="00C95D1D"/>
    <w:rsid w:val="00C9675F"/>
    <w:rsid w:val="00C9778B"/>
    <w:rsid w:val="00CA1CFE"/>
    <w:rsid w:val="00CA55D5"/>
    <w:rsid w:val="00CA6303"/>
    <w:rsid w:val="00CA6C60"/>
    <w:rsid w:val="00CB03A9"/>
    <w:rsid w:val="00CB161B"/>
    <w:rsid w:val="00CB2C94"/>
    <w:rsid w:val="00CB37AA"/>
    <w:rsid w:val="00CB3FA4"/>
    <w:rsid w:val="00CB59DA"/>
    <w:rsid w:val="00CC2466"/>
    <w:rsid w:val="00CC2467"/>
    <w:rsid w:val="00CC247B"/>
    <w:rsid w:val="00CC30E7"/>
    <w:rsid w:val="00CC3FEF"/>
    <w:rsid w:val="00CC5343"/>
    <w:rsid w:val="00CC647A"/>
    <w:rsid w:val="00CC66D7"/>
    <w:rsid w:val="00CC7E9F"/>
    <w:rsid w:val="00CD2229"/>
    <w:rsid w:val="00CD326B"/>
    <w:rsid w:val="00CD5455"/>
    <w:rsid w:val="00CD625B"/>
    <w:rsid w:val="00CD710A"/>
    <w:rsid w:val="00CE15FD"/>
    <w:rsid w:val="00CE1B41"/>
    <w:rsid w:val="00CE1B43"/>
    <w:rsid w:val="00CE24CD"/>
    <w:rsid w:val="00CF0144"/>
    <w:rsid w:val="00CF07A9"/>
    <w:rsid w:val="00CF1DAF"/>
    <w:rsid w:val="00CF21D5"/>
    <w:rsid w:val="00CF26C9"/>
    <w:rsid w:val="00CF51CF"/>
    <w:rsid w:val="00CF615E"/>
    <w:rsid w:val="00D00C0A"/>
    <w:rsid w:val="00D01039"/>
    <w:rsid w:val="00D01922"/>
    <w:rsid w:val="00D02A2D"/>
    <w:rsid w:val="00D0542D"/>
    <w:rsid w:val="00D06A02"/>
    <w:rsid w:val="00D07591"/>
    <w:rsid w:val="00D12C6E"/>
    <w:rsid w:val="00D1479A"/>
    <w:rsid w:val="00D16D1B"/>
    <w:rsid w:val="00D20FEF"/>
    <w:rsid w:val="00D2230E"/>
    <w:rsid w:val="00D266E5"/>
    <w:rsid w:val="00D31ADA"/>
    <w:rsid w:val="00D341BD"/>
    <w:rsid w:val="00D3729A"/>
    <w:rsid w:val="00D37C20"/>
    <w:rsid w:val="00D413BF"/>
    <w:rsid w:val="00D42CA9"/>
    <w:rsid w:val="00D4384C"/>
    <w:rsid w:val="00D43BB7"/>
    <w:rsid w:val="00D515FF"/>
    <w:rsid w:val="00D51D91"/>
    <w:rsid w:val="00D52820"/>
    <w:rsid w:val="00D52F51"/>
    <w:rsid w:val="00D556BA"/>
    <w:rsid w:val="00D57B32"/>
    <w:rsid w:val="00D57C7E"/>
    <w:rsid w:val="00D60BD7"/>
    <w:rsid w:val="00D6177A"/>
    <w:rsid w:val="00D620EB"/>
    <w:rsid w:val="00D62C03"/>
    <w:rsid w:val="00D646C5"/>
    <w:rsid w:val="00D65012"/>
    <w:rsid w:val="00D65AF2"/>
    <w:rsid w:val="00D65E1C"/>
    <w:rsid w:val="00D66260"/>
    <w:rsid w:val="00D6653E"/>
    <w:rsid w:val="00D7513B"/>
    <w:rsid w:val="00D75456"/>
    <w:rsid w:val="00D75FBE"/>
    <w:rsid w:val="00D76218"/>
    <w:rsid w:val="00D77B18"/>
    <w:rsid w:val="00D80250"/>
    <w:rsid w:val="00D81210"/>
    <w:rsid w:val="00D81F95"/>
    <w:rsid w:val="00D83216"/>
    <w:rsid w:val="00D83DF8"/>
    <w:rsid w:val="00D847E3"/>
    <w:rsid w:val="00D851E8"/>
    <w:rsid w:val="00D900C6"/>
    <w:rsid w:val="00D91153"/>
    <w:rsid w:val="00D9299B"/>
    <w:rsid w:val="00D940CF"/>
    <w:rsid w:val="00DA06FD"/>
    <w:rsid w:val="00DA4630"/>
    <w:rsid w:val="00DA62DD"/>
    <w:rsid w:val="00DA72A2"/>
    <w:rsid w:val="00DB1438"/>
    <w:rsid w:val="00DB1AF9"/>
    <w:rsid w:val="00DB50C6"/>
    <w:rsid w:val="00DB56FF"/>
    <w:rsid w:val="00DB7D20"/>
    <w:rsid w:val="00DC0E13"/>
    <w:rsid w:val="00DC24B2"/>
    <w:rsid w:val="00DC3FC9"/>
    <w:rsid w:val="00DC505D"/>
    <w:rsid w:val="00DC78A2"/>
    <w:rsid w:val="00DD25F7"/>
    <w:rsid w:val="00DD3AAF"/>
    <w:rsid w:val="00DD4622"/>
    <w:rsid w:val="00DD5A4B"/>
    <w:rsid w:val="00DD716D"/>
    <w:rsid w:val="00DD791E"/>
    <w:rsid w:val="00DE206A"/>
    <w:rsid w:val="00DE47D5"/>
    <w:rsid w:val="00DE49EC"/>
    <w:rsid w:val="00DE5D52"/>
    <w:rsid w:val="00DF038A"/>
    <w:rsid w:val="00DF08D9"/>
    <w:rsid w:val="00DF1DF5"/>
    <w:rsid w:val="00DF2054"/>
    <w:rsid w:val="00DF3526"/>
    <w:rsid w:val="00DF4938"/>
    <w:rsid w:val="00DF6F90"/>
    <w:rsid w:val="00E0077A"/>
    <w:rsid w:val="00E01FC5"/>
    <w:rsid w:val="00E026F4"/>
    <w:rsid w:val="00E02788"/>
    <w:rsid w:val="00E02D8C"/>
    <w:rsid w:val="00E03138"/>
    <w:rsid w:val="00E06087"/>
    <w:rsid w:val="00E07C5F"/>
    <w:rsid w:val="00E11102"/>
    <w:rsid w:val="00E12170"/>
    <w:rsid w:val="00E153F5"/>
    <w:rsid w:val="00E15EA1"/>
    <w:rsid w:val="00E16AF5"/>
    <w:rsid w:val="00E20120"/>
    <w:rsid w:val="00E20D16"/>
    <w:rsid w:val="00E23E7C"/>
    <w:rsid w:val="00E2531C"/>
    <w:rsid w:val="00E278ED"/>
    <w:rsid w:val="00E31986"/>
    <w:rsid w:val="00E32C51"/>
    <w:rsid w:val="00E43E40"/>
    <w:rsid w:val="00E46F4F"/>
    <w:rsid w:val="00E47511"/>
    <w:rsid w:val="00E50F5B"/>
    <w:rsid w:val="00E5172A"/>
    <w:rsid w:val="00E51A33"/>
    <w:rsid w:val="00E52210"/>
    <w:rsid w:val="00E53D97"/>
    <w:rsid w:val="00E54FA3"/>
    <w:rsid w:val="00E61DBA"/>
    <w:rsid w:val="00E61FF6"/>
    <w:rsid w:val="00E62B3B"/>
    <w:rsid w:val="00E632B0"/>
    <w:rsid w:val="00E632C6"/>
    <w:rsid w:val="00E66497"/>
    <w:rsid w:val="00E74919"/>
    <w:rsid w:val="00E75101"/>
    <w:rsid w:val="00E76746"/>
    <w:rsid w:val="00E76A96"/>
    <w:rsid w:val="00E76FC4"/>
    <w:rsid w:val="00E77E88"/>
    <w:rsid w:val="00E86798"/>
    <w:rsid w:val="00E867DD"/>
    <w:rsid w:val="00E875A9"/>
    <w:rsid w:val="00E87CF9"/>
    <w:rsid w:val="00E90A55"/>
    <w:rsid w:val="00E91FA3"/>
    <w:rsid w:val="00E92A5D"/>
    <w:rsid w:val="00E9501D"/>
    <w:rsid w:val="00E95523"/>
    <w:rsid w:val="00E96461"/>
    <w:rsid w:val="00EA205A"/>
    <w:rsid w:val="00EA2C98"/>
    <w:rsid w:val="00EA4F17"/>
    <w:rsid w:val="00EB0FF3"/>
    <w:rsid w:val="00EB3513"/>
    <w:rsid w:val="00EB3BC9"/>
    <w:rsid w:val="00EB523A"/>
    <w:rsid w:val="00EB6083"/>
    <w:rsid w:val="00EB7DCF"/>
    <w:rsid w:val="00EC013F"/>
    <w:rsid w:val="00EC3602"/>
    <w:rsid w:val="00EC4C0F"/>
    <w:rsid w:val="00EC5B8A"/>
    <w:rsid w:val="00EC6B68"/>
    <w:rsid w:val="00ED3353"/>
    <w:rsid w:val="00EE1605"/>
    <w:rsid w:val="00EE1BD0"/>
    <w:rsid w:val="00EE20E4"/>
    <w:rsid w:val="00EE3F36"/>
    <w:rsid w:val="00EE46BA"/>
    <w:rsid w:val="00EE735D"/>
    <w:rsid w:val="00EE79BD"/>
    <w:rsid w:val="00EE7AF8"/>
    <w:rsid w:val="00EF12D1"/>
    <w:rsid w:val="00EF1913"/>
    <w:rsid w:val="00EF3846"/>
    <w:rsid w:val="00F0088F"/>
    <w:rsid w:val="00F009C4"/>
    <w:rsid w:val="00F010B0"/>
    <w:rsid w:val="00F01FDC"/>
    <w:rsid w:val="00F0344B"/>
    <w:rsid w:val="00F037E8"/>
    <w:rsid w:val="00F039E6"/>
    <w:rsid w:val="00F03A19"/>
    <w:rsid w:val="00F04013"/>
    <w:rsid w:val="00F05812"/>
    <w:rsid w:val="00F06954"/>
    <w:rsid w:val="00F1253B"/>
    <w:rsid w:val="00F12881"/>
    <w:rsid w:val="00F1295B"/>
    <w:rsid w:val="00F14E67"/>
    <w:rsid w:val="00F151F3"/>
    <w:rsid w:val="00F15504"/>
    <w:rsid w:val="00F15D52"/>
    <w:rsid w:val="00F168E5"/>
    <w:rsid w:val="00F171D1"/>
    <w:rsid w:val="00F1789D"/>
    <w:rsid w:val="00F204F6"/>
    <w:rsid w:val="00F208CA"/>
    <w:rsid w:val="00F21D12"/>
    <w:rsid w:val="00F23063"/>
    <w:rsid w:val="00F2436B"/>
    <w:rsid w:val="00F2672E"/>
    <w:rsid w:val="00F30D59"/>
    <w:rsid w:val="00F35913"/>
    <w:rsid w:val="00F35AFE"/>
    <w:rsid w:val="00F36986"/>
    <w:rsid w:val="00F371EB"/>
    <w:rsid w:val="00F4168A"/>
    <w:rsid w:val="00F41ACD"/>
    <w:rsid w:val="00F43F83"/>
    <w:rsid w:val="00F46B32"/>
    <w:rsid w:val="00F50D28"/>
    <w:rsid w:val="00F5220E"/>
    <w:rsid w:val="00F54F4B"/>
    <w:rsid w:val="00F557C9"/>
    <w:rsid w:val="00F57DC7"/>
    <w:rsid w:val="00F615F3"/>
    <w:rsid w:val="00F63067"/>
    <w:rsid w:val="00F630AD"/>
    <w:rsid w:val="00F63482"/>
    <w:rsid w:val="00F702AB"/>
    <w:rsid w:val="00F70C16"/>
    <w:rsid w:val="00F70E6B"/>
    <w:rsid w:val="00F72339"/>
    <w:rsid w:val="00F72DDA"/>
    <w:rsid w:val="00F74927"/>
    <w:rsid w:val="00F74BC8"/>
    <w:rsid w:val="00F7574A"/>
    <w:rsid w:val="00F77639"/>
    <w:rsid w:val="00F77B23"/>
    <w:rsid w:val="00F84EF7"/>
    <w:rsid w:val="00F85C1D"/>
    <w:rsid w:val="00F8647F"/>
    <w:rsid w:val="00F90C62"/>
    <w:rsid w:val="00F92E91"/>
    <w:rsid w:val="00F93342"/>
    <w:rsid w:val="00F94678"/>
    <w:rsid w:val="00F94846"/>
    <w:rsid w:val="00F95D8B"/>
    <w:rsid w:val="00F96878"/>
    <w:rsid w:val="00F971BC"/>
    <w:rsid w:val="00F97BE7"/>
    <w:rsid w:val="00FA00EB"/>
    <w:rsid w:val="00FA0779"/>
    <w:rsid w:val="00FA0FBC"/>
    <w:rsid w:val="00FA1377"/>
    <w:rsid w:val="00FA3CA1"/>
    <w:rsid w:val="00FA3F19"/>
    <w:rsid w:val="00FA40A3"/>
    <w:rsid w:val="00FA5A3D"/>
    <w:rsid w:val="00FA5FB2"/>
    <w:rsid w:val="00FA71C6"/>
    <w:rsid w:val="00FA7FDD"/>
    <w:rsid w:val="00FB0261"/>
    <w:rsid w:val="00FB208C"/>
    <w:rsid w:val="00FB35E0"/>
    <w:rsid w:val="00FB6A02"/>
    <w:rsid w:val="00FC1243"/>
    <w:rsid w:val="00FC42B4"/>
    <w:rsid w:val="00FC4672"/>
    <w:rsid w:val="00FC55DE"/>
    <w:rsid w:val="00FD087B"/>
    <w:rsid w:val="00FD0F5C"/>
    <w:rsid w:val="00FD1D19"/>
    <w:rsid w:val="00FD2DB6"/>
    <w:rsid w:val="00FD49D9"/>
    <w:rsid w:val="00FD4DC9"/>
    <w:rsid w:val="00FD624A"/>
    <w:rsid w:val="00FD655C"/>
    <w:rsid w:val="00FE119E"/>
    <w:rsid w:val="00FE32AC"/>
    <w:rsid w:val="00FE343B"/>
    <w:rsid w:val="00FE37A6"/>
    <w:rsid w:val="00FE47FA"/>
    <w:rsid w:val="00FE4A43"/>
    <w:rsid w:val="00FE78EA"/>
    <w:rsid w:val="00FE7C49"/>
    <w:rsid w:val="00FF07F0"/>
    <w:rsid w:val="00FF0FF4"/>
    <w:rsid w:val="00FF136D"/>
    <w:rsid w:val="00FF3140"/>
    <w:rsid w:val="00FF3D29"/>
    <w:rsid w:val="00FF4D8F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FDC9D"/>
  <w15:docId w15:val="{458D20DE-F020-49CF-88EE-1D702E3F6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F57"/>
    <w:pPr>
      <w:spacing w:after="240" w:line="240" w:lineRule="auto"/>
    </w:pPr>
    <w:rPr>
      <w:rFonts w:ascii="Verdana" w:hAnsi="Verdana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6F4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34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15344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1534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15344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3B30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3B3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3B30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3C83"/>
  </w:style>
  <w:style w:type="table" w:styleId="TableGrid">
    <w:name w:val="Table Grid"/>
    <w:basedOn w:val="TableNormal"/>
    <w:uiPriority w:val="39"/>
    <w:rsid w:val="00297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75F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5F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96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68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68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8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5410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7134"/>
    <w:rPr>
      <w:color w:val="954F72" w:themeColor="followedHyperlink"/>
      <w:u w:val="single"/>
    </w:rPr>
  </w:style>
  <w:style w:type="paragraph" w:customStyle="1" w:styleId="Default">
    <w:name w:val="Default"/>
    <w:rsid w:val="004B39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84418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44183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4418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5456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36F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extInTablesTitle">
    <w:name w:val="TextInTablesTitle"/>
    <w:basedOn w:val="Normal"/>
    <w:autoRedefine/>
    <w:rsid w:val="009D57BF"/>
    <w:pPr>
      <w:keepLines/>
      <w:framePr w:hSpace="180" w:wrap="around" w:vAnchor="text" w:hAnchor="margin" w:x="152" w:y="147"/>
      <w:spacing w:after="0"/>
    </w:pPr>
    <w:rPr>
      <w:rFonts w:ascii="Arial" w:eastAsia="Times New Roman" w:hAnsi="Arial" w:cs="Times New Roman"/>
      <w:b/>
      <w:noProof/>
      <w:sz w:val="28"/>
      <w:szCs w:val="28"/>
    </w:rPr>
  </w:style>
  <w:style w:type="paragraph" w:styleId="Revision">
    <w:name w:val="Revision"/>
    <w:hidden/>
    <w:uiPriority w:val="99"/>
    <w:semiHidden/>
    <w:rsid w:val="008F5832"/>
    <w:pPr>
      <w:spacing w:after="0" w:line="240" w:lineRule="auto"/>
    </w:pPr>
    <w:rPr>
      <w:rFonts w:ascii="Verdana" w:hAnsi="Verdana"/>
      <w:sz w:val="24"/>
    </w:rPr>
  </w:style>
  <w:style w:type="character" w:styleId="Emphasis">
    <w:name w:val="Emphasis"/>
    <w:qFormat/>
    <w:rsid w:val="006F1F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lectoralcommission.org.uk/i-am-a/candidate-or-agent/council-elections-scotland" TargetMode="External"/><Relationship Id="rId18" Type="http://schemas.openxmlformats.org/officeDocument/2006/relationships/hyperlink" Target="http://search.electoralcommission.org.uk/" TargetMode="External"/><Relationship Id="rId26" Type="http://schemas.openxmlformats.org/officeDocument/2006/relationships/customXml" Target="ink/ink3.xml"/><Relationship Id="rId39" Type="http://schemas.openxmlformats.org/officeDocument/2006/relationships/image" Target="media/image10.emf"/><Relationship Id="rId21" Type="http://schemas.openxmlformats.org/officeDocument/2006/relationships/hyperlink" Target="https://www.electoralcommission.org.uk/i-am-a/candidate-or-agent/council-elections-scotland" TargetMode="External"/><Relationship Id="rId34" Type="http://schemas.openxmlformats.org/officeDocument/2006/relationships/image" Target="media/image8.png"/><Relationship Id="rId42" Type="http://schemas.openxmlformats.org/officeDocument/2006/relationships/customXml" Target="ink/ink7.xml"/><Relationship Id="rId47" Type="http://schemas.openxmlformats.org/officeDocument/2006/relationships/customXml" Target="ink/ink8.xml"/><Relationship Id="rId50" Type="http://schemas.openxmlformats.org/officeDocument/2006/relationships/customXml" Target="ink/ink9.xml"/><Relationship Id="rId55" Type="http://schemas.openxmlformats.org/officeDocument/2006/relationships/hyperlink" Target="http://search.electoralcommission.org.uk/" TargetMode="External"/><Relationship Id="rId63" Type="http://schemas.openxmlformats.org/officeDocument/2006/relationships/hyperlink" Target="https://www.electoralcommission.org.uk/i-am-a/candidate-or-agent/council-elections-scotland" TargetMode="External"/><Relationship Id="rId68" Type="http://schemas.openxmlformats.org/officeDocument/2006/relationships/image" Target="media/image24.png"/><Relationship Id="rId7" Type="http://schemas.openxmlformats.org/officeDocument/2006/relationships/settings" Target="settings.xml"/><Relationship Id="rId71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search.electoralcommission.org.uk/" TargetMode="External"/><Relationship Id="rId29" Type="http://schemas.openxmlformats.org/officeDocument/2006/relationships/image" Target="media/image5.emf"/><Relationship Id="rId11" Type="http://schemas.openxmlformats.org/officeDocument/2006/relationships/hyperlink" Target="mailto:elections@edinburgh.gov.uk" TargetMode="External"/><Relationship Id="rId24" Type="http://schemas.openxmlformats.org/officeDocument/2006/relationships/customXml" Target="ink/ink2.xml"/><Relationship Id="rId32" Type="http://schemas.openxmlformats.org/officeDocument/2006/relationships/hyperlink" Target="https://www.electoralcommission.org.uk/i-am-a/candidate-or-agent/council-elections-scotland" TargetMode="External"/><Relationship Id="rId37" Type="http://schemas.openxmlformats.org/officeDocument/2006/relationships/hyperlink" Target="https://www.electoralcommission.org.uk/i-am-a/candidate-or-agent/council-elections-scotland" TargetMode="External"/><Relationship Id="rId40" Type="http://schemas.openxmlformats.org/officeDocument/2006/relationships/customXml" Target="ink/ink6.xml"/><Relationship Id="rId45" Type="http://schemas.openxmlformats.org/officeDocument/2006/relationships/hyperlink" Target="https://www.electoralcommission.org.uk/i-am-a/candidate-or-agent/council-elections-scotland" TargetMode="External"/><Relationship Id="rId53" Type="http://schemas.openxmlformats.org/officeDocument/2006/relationships/hyperlink" Target="http://search.electoralcommission.org.uk/" TargetMode="External"/><Relationship Id="rId58" Type="http://schemas.openxmlformats.org/officeDocument/2006/relationships/hyperlink" Target="http://search.electoralcommission.org.uk/" TargetMode="External"/><Relationship Id="rId66" Type="http://schemas.openxmlformats.org/officeDocument/2006/relationships/image" Target="media/image22.png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image" Target="media/image2.emf"/><Relationship Id="rId28" Type="http://schemas.openxmlformats.org/officeDocument/2006/relationships/customXml" Target="ink/ink4.xml"/><Relationship Id="rId36" Type="http://schemas.openxmlformats.org/officeDocument/2006/relationships/hyperlink" Target="https://www.electoralcommission.org.uk/i-am-a/candidate-or-agent/council-elections-scotland" TargetMode="External"/><Relationship Id="rId49" Type="http://schemas.openxmlformats.org/officeDocument/2006/relationships/image" Target="media/image15.png"/><Relationship Id="rId57" Type="http://schemas.openxmlformats.org/officeDocument/2006/relationships/hyperlink" Target="http://search.electoralcommission.org.uk/" TargetMode="External"/><Relationship Id="rId61" Type="http://schemas.openxmlformats.org/officeDocument/2006/relationships/image" Target="media/image19.emf"/><Relationship Id="rId10" Type="http://schemas.openxmlformats.org/officeDocument/2006/relationships/endnotes" Target="endnotes.xml"/><Relationship Id="rId19" Type="http://schemas.openxmlformats.org/officeDocument/2006/relationships/hyperlink" Target="https://www.electoralcommission.org.uk/i-am-a/candidate-or-agent/council-elections-scotland" TargetMode="External"/><Relationship Id="rId31" Type="http://schemas.openxmlformats.org/officeDocument/2006/relationships/image" Target="media/image7.png"/><Relationship Id="rId44" Type="http://schemas.openxmlformats.org/officeDocument/2006/relationships/image" Target="media/image13.png"/><Relationship Id="rId52" Type="http://schemas.openxmlformats.org/officeDocument/2006/relationships/hyperlink" Target="http://search.electoralcommission.org.uk/" TargetMode="External"/><Relationship Id="rId60" Type="http://schemas.openxmlformats.org/officeDocument/2006/relationships/customXml" Target="ink/ink10.xml"/><Relationship Id="rId65" Type="http://schemas.openxmlformats.org/officeDocument/2006/relationships/image" Target="media/image21.png"/><Relationship Id="rId73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islation.gov.uk/ssi/2011/399/contents/made" TargetMode="External"/><Relationship Id="rId22" Type="http://schemas.openxmlformats.org/officeDocument/2006/relationships/customXml" Target="ink/ink1.xml"/><Relationship Id="rId27" Type="http://schemas.openxmlformats.org/officeDocument/2006/relationships/image" Target="media/image4.emf"/><Relationship Id="rId30" Type="http://schemas.openxmlformats.org/officeDocument/2006/relationships/image" Target="media/image6.png"/><Relationship Id="rId35" Type="http://schemas.openxmlformats.org/officeDocument/2006/relationships/image" Target="media/image9.png"/><Relationship Id="rId43" Type="http://schemas.openxmlformats.org/officeDocument/2006/relationships/image" Target="media/image12.emf"/><Relationship Id="rId48" Type="http://schemas.openxmlformats.org/officeDocument/2006/relationships/image" Target="media/image14.emf"/><Relationship Id="rId56" Type="http://schemas.openxmlformats.org/officeDocument/2006/relationships/image" Target="media/image17.png"/><Relationship Id="rId64" Type="http://schemas.openxmlformats.org/officeDocument/2006/relationships/image" Target="media/image20.png"/><Relationship Id="rId69" Type="http://schemas.openxmlformats.org/officeDocument/2006/relationships/image" Target="media/image25.png"/><Relationship Id="rId8" Type="http://schemas.openxmlformats.org/officeDocument/2006/relationships/webSettings" Target="webSettings.xml"/><Relationship Id="rId51" Type="http://schemas.openxmlformats.org/officeDocument/2006/relationships/image" Target="media/image16.emf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mailto:elections@edinburgh.gov.uk" TargetMode="External"/><Relationship Id="rId17" Type="http://schemas.openxmlformats.org/officeDocument/2006/relationships/hyperlink" Target="https://www.electoralcommission.org.uk/i-am-a/candidate-or-agent/council-elections-scotland" TargetMode="External"/><Relationship Id="rId25" Type="http://schemas.openxmlformats.org/officeDocument/2006/relationships/image" Target="media/image3.emf"/><Relationship Id="rId33" Type="http://schemas.openxmlformats.org/officeDocument/2006/relationships/hyperlink" Target="https://www.electoralcommission.org.uk/i-am-a/candidate-or-agent/council-elections-scotland" TargetMode="External"/><Relationship Id="rId38" Type="http://schemas.openxmlformats.org/officeDocument/2006/relationships/customXml" Target="ink/ink5.xml"/><Relationship Id="rId46" Type="http://schemas.openxmlformats.org/officeDocument/2006/relationships/hyperlink" Target="https://www.electoralcommission.org.uk/i-am-a/candidate-or-agent/council-elections-scotland" TargetMode="External"/><Relationship Id="rId59" Type="http://schemas.openxmlformats.org/officeDocument/2006/relationships/image" Target="media/image18.png"/><Relationship Id="rId67" Type="http://schemas.openxmlformats.org/officeDocument/2006/relationships/image" Target="media/image23.png"/><Relationship Id="rId20" Type="http://schemas.openxmlformats.org/officeDocument/2006/relationships/hyperlink" Target="https://www.electoralcommission.org.uk/i-am-a/candidate-or-agent/council-elections-scotland" TargetMode="External"/><Relationship Id="rId41" Type="http://schemas.openxmlformats.org/officeDocument/2006/relationships/image" Target="media/image11.emf"/><Relationship Id="rId54" Type="http://schemas.openxmlformats.org/officeDocument/2006/relationships/hyperlink" Target="http://search.electoralcommission.org.uk/" TargetMode="External"/><Relationship Id="rId62" Type="http://schemas.openxmlformats.org/officeDocument/2006/relationships/hyperlink" Target="https://www.electoralcommission.org.uk/i-am-a/candidate-or-agent/council-elections-scotland" TargetMode="External"/><Relationship Id="rId70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D089D.06054800" TargetMode="External"/><Relationship Id="rId1" Type="http://schemas.openxmlformats.org/officeDocument/2006/relationships/image" Target="media/image2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%20Stanyon\Documents\Custom%20Office%20Templates\Report%20Template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2-17T09:01:29.10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0 224,'37'-3,"1"-5,-1-5,48-28,38-11,-27 19,-1 4,178-15,-134 47,-108-3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7T16:29:55.873"/>
    </inkml:context>
    <inkml:brush xml:id="br0">
      <inkml:brushProperty name="width" value="0.3" units="cm"/>
      <inkml:brushProperty name="height" value="0.6" units="cm"/>
      <inkml:brushProperty name="color" value="#FFFF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2-15T14:25:52.05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85,'28'-1,"0"-2,0-3,35-9,29-4,-20 7,-1 0,133-4,-100 17,-81-1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2-15T14:25:47.68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1,'688'0,"-664"0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2-15T14:25:42.300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29,'1'1,"-1"0,1 1,0-1,0 0,-1 0,1 0,0 0,0 0,0-1,0 1,0 0,0-1,0 1,0-1,0 1,0-1,0 0,1 1,-1-1,0 0,0 0,2 0,33 7,-32-6,16 1,0-2,0 0,-1-1,1 0,0-2,0-1,-1-1,27-9,-7 5,0 1,1 3,-1 2,69 3,-75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2-01T12:51:18.758"/>
    </inkml:context>
    <inkml:brush xml:id="br0">
      <inkml:brushProperty name="width" value="0.3" units="cm"/>
      <inkml:brushProperty name="height" value="0.6" units="cm"/>
      <inkml:brushProperty name="color" value="#FFFF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78,'0'1,"1"0,-1 0,1 1,0-1,-1 0,1 0,0 0,0 0,0 0,0 0,0 0,0 0,0 0,0-1,0 1,1 0,-1-1,0 1,0-1,1 1,-1-1,0 1,1-1,-1 0,0 0,2 0,42 6,45-6,93-13,52-2,1512 17,-1720-4,-1-1,1-2,-1 0,42-15,-33 6,54-6,-13 14,122 3,-127 5,-41-2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7T14:53:38.217"/>
    </inkml:context>
    <inkml:brush xml:id="br0">
      <inkml:brushProperty name="width" value="0.3" units="cm"/>
      <inkml:brushProperty name="height" value="0.6" units="cm"/>
      <inkml:brushProperty name="color" value="#FFFF00"/>
      <inkml:brushProperty name="tip" value="rectangle"/>
      <inkml:brushProperty name="rasterOp" value="maskPen"/>
      <inkml:brushProperty name="ignorePressure" value="1"/>
    </inkml:brush>
  </inkml:definitions>
  <inkml:trace contextRef="#ctx0" brushRef="#br0">782 0,'-763'0,"745"0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7T14:53:20.175"/>
    </inkml:context>
    <inkml:brush xml:id="br0">
      <inkml:brushProperty name="width" value="0.3" units="cm"/>
      <inkml:brushProperty name="height" value="0.6" units="cm"/>
      <inkml:brushProperty name="color" value="#FFFF00"/>
      <inkml:brushProperty name="tip" value="rectangle"/>
      <inkml:brushProperty name="rasterOp" value="maskPen"/>
      <inkml:brushProperty name="ignorePressure" value="1"/>
    </inkml:brush>
  </inkml:definitions>
  <inkml:trace contextRef="#ctx0" brushRef="#br0">821 3,'-112'-2,"-123"4,182 6,0 1,-57 21,33-10,21-4,32-9,0-1,-30 4,32-7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7T15:56:57.370"/>
    </inkml:context>
    <inkml:brush xml:id="br0">
      <inkml:brushProperty name="width" value="0.3" units="cm"/>
      <inkml:brushProperty name="height" value="0.6" units="cm"/>
      <inkml:brushProperty name="color" value="#FFFF00"/>
      <inkml:brushProperty name="tip" value="rectangle"/>
      <inkml:brushProperty name="rasterOp" value="maskPen"/>
      <inkml:brushProperty name="ignorePressure" value="1"/>
    </inkml:brush>
  </inkml:definitions>
  <inkml:trace contextRef="#ctx0" brushRef="#br0">422 0,'-5'0,"-5"0,-7 0,-3 0,-5 0,-5 0,-3 0,-1 0,2 0,1 0,2 0,1 0,1 0,1 0,-1 0,1 0,4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7T16:29:55.86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B5CF15DE4CF428842A1CA49920272" ma:contentTypeVersion="13" ma:contentTypeDescription="Create a new document." ma:contentTypeScope="" ma:versionID="2b38dd700b3a587354796236412e0b07">
  <xsd:schema xmlns:xsd="http://www.w3.org/2001/XMLSchema" xmlns:xs="http://www.w3.org/2001/XMLSchema" xmlns:p="http://schemas.microsoft.com/office/2006/metadata/properties" xmlns:ns2="731234b9-c73e-4220-9afb-5f8431cc9236" xmlns:ns3="7b54a05c-3d75-4a84-832f-3b2fdcd97745" targetNamespace="http://schemas.microsoft.com/office/2006/metadata/properties" ma:root="true" ma:fieldsID="f404b83a8b78d035978520e31cf4fa5f" ns2:_="" ns3:_="">
    <xsd:import namespace="731234b9-c73e-4220-9afb-5f8431cc9236"/>
    <xsd:import namespace="7b54a05c-3d75-4a84-832f-3b2fdcd97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234b9-c73e-4220-9afb-5f8431cc9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4a05c-3d75-4a84-832f-3b2fdcd977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DC20A0-BE71-4C29-9C5C-55C37484CD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A7C6C5-F746-4D88-B149-6DE22DB7F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234b9-c73e-4220-9afb-5f8431cc9236"/>
    <ds:schemaRef ds:uri="7b54a05c-3d75-4a84-832f-3b2fdcd97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A2D0F-C59D-4949-89AE-BC0FEF5107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A44A9A-069C-476C-8D15-44F06BBECA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Template</Template>
  <TotalTime>3</TotalTime>
  <Pages>18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Wardle</dc:creator>
  <cp:keywords/>
  <dc:description/>
  <cp:lastModifiedBy>Chris Highcock</cp:lastModifiedBy>
  <cp:revision>2</cp:revision>
  <cp:lastPrinted>2022-02-03T09:32:00Z</cp:lastPrinted>
  <dcterms:created xsi:type="dcterms:W3CDTF">2026-06-30T13:49:00Z</dcterms:created>
  <dcterms:modified xsi:type="dcterms:W3CDTF">2026-06-30T13:49:00Z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0x010100C8BB5CF15DE4CF428842A1CA49920272</vt:lpwstr>
  </property>
</Properties>
</file>